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4841070" w:displacedByCustomXml="next"/>
    <w:sdt>
      <w:sdtPr>
        <w:id w:val="1751152065"/>
        <w:docPartObj>
          <w:docPartGallery w:val="Cover Pages"/>
          <w:docPartUnique/>
        </w:docPartObj>
      </w:sdtPr>
      <w:sdtEndPr/>
      <w:sdtContent>
        <w:p w14:paraId="7CD14BBE" w14:textId="7A798176" w:rsidR="00C060B8" w:rsidRPr="00224643" w:rsidRDefault="00B756B2" w:rsidP="00987ABC">
          <w:pPr>
            <w:rPr>
              <w:sz w:val="48"/>
              <w:szCs w:val="48"/>
            </w:rPr>
          </w:pPr>
          <w:r w:rsidRPr="00224643">
            <w:rPr>
              <w:noProof/>
            </w:rPr>
            <mc:AlternateContent>
              <mc:Choice Requires="wps">
                <w:drawing>
                  <wp:anchor distT="0" distB="0" distL="114300" distR="114300" simplePos="0" relativeHeight="251657216" behindDoc="0" locked="0" layoutInCell="1" allowOverlap="1" wp14:anchorId="150321D4" wp14:editId="3435702C">
                    <wp:simplePos x="0" y="0"/>
                    <wp:positionH relativeFrom="column">
                      <wp:posOffset>-927847</wp:posOffset>
                    </wp:positionH>
                    <wp:positionV relativeFrom="paragraph">
                      <wp:posOffset>-1370853</wp:posOffset>
                    </wp:positionV>
                    <wp:extent cx="7570171" cy="10690412"/>
                    <wp:effectExtent l="0" t="0" r="0" b="3175"/>
                    <wp:wrapNone/>
                    <wp:docPr id="33" name="Rectangle 33"/>
                    <wp:cNvGraphicFramePr/>
                    <a:graphic xmlns:a="http://schemas.openxmlformats.org/drawingml/2006/main">
                      <a:graphicData uri="http://schemas.microsoft.com/office/word/2010/wordprocessingShape">
                        <wps:wsp>
                          <wps:cNvSpPr/>
                          <wps:spPr>
                            <a:xfrm>
                              <a:off x="0" y="0"/>
                              <a:ext cx="7570171" cy="10690412"/>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34A3C28A" w14:textId="19E493D9" w:rsidR="00712D38" w:rsidRPr="00802DC4" w:rsidRDefault="00712D38" w:rsidP="00113FDB">
                                    <w:pPr>
                                      <w:pStyle w:val="CoverPageHeading"/>
                                      <w:spacing w:line="192" w:lineRule="auto"/>
                                    </w:pPr>
                                    <w:r>
                                      <w:t xml:space="preserve">IDH RECOGNITION PROCESS FOR LIVING WAGE </w:t>
                                    </w:r>
                                    <w:r w:rsidR="00224643">
                                      <w:t>ESTIMAT</w:t>
                                    </w:r>
                                    <w:r w:rsidR="00C6392A">
                                      <w:t xml:space="preserve">E </w:t>
                                    </w:r>
                                    <w:r>
                                      <w:t>METHODOLOGIES</w:t>
                                    </w:r>
                                  </w:p>
                                </w:sdtContent>
                              </w:sdt>
                              <w:sdt>
                                <w:sdt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EndPr/>
                                <w:sdtContent>
                                  <w:p w14:paraId="096AF038" w14:textId="4973B5F4" w:rsidR="00712D38" w:rsidRDefault="00535B3A" w:rsidP="00880C9B">
                                    <w:pPr>
                                      <w:pStyle w:val="CoverPageSubheading"/>
                                      <w:spacing w:line="192" w:lineRule="auto"/>
                                    </w:pPr>
                                    <w: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anchor>
                </w:drawing>
              </mc:Choice>
              <mc:Fallback>
                <w:pict>
                  <v:rect w14:anchorId="150321D4" id="Rectangle 33" o:spid="_x0000_s1026" style="position:absolute;left:0;text-align:left;margin-left:-73.05pt;margin-top:-107.95pt;width:596.1pt;height:841.7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" stroked="f" strokeweight="1pt">
                    <v:fill r:id="rId12" o:title="" recolor="t" rotate="t" type="frame"/>
                    <v:textbox inset="36pt,1in,1in,208.8pt">
                      <w:txbxContent>
                        <w:sdt>
                          <w:sdt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34A3C28A" w14:textId="19E493D9" w:rsidR="00712D38" w:rsidRPr="00802DC4" w:rsidRDefault="00712D38" w:rsidP="00113FDB">
                              <w:pPr>
                                <w:pStyle w:val="CoverPageHeading"/>
                                <w:spacing w:line="192" w:lineRule="auto"/>
                              </w:pPr>
                              <w:r>
                                <w:t xml:space="preserve">IDH RECOGNITION PROCESS FOR LIVING WAGE </w:t>
                              </w:r>
                              <w:r w:rsidR="00224643">
                                <w:t>ESTIMAT</w:t>
                              </w:r>
                              <w:r w:rsidR="00C6392A">
                                <w:t xml:space="preserve">E </w:t>
                              </w:r>
                              <w:r>
                                <w:t>METHODOLOGIES</w:t>
                              </w:r>
                            </w:p>
                          </w:sdtContent>
                        </w:sdt>
                        <w:sdt>
                          <w:sdt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EndPr/>
                          <w:sdtContent>
                            <w:p w14:paraId="096AF038" w14:textId="4973B5F4" w:rsidR="00712D38" w:rsidRDefault="00535B3A" w:rsidP="00880C9B">
                              <w:pPr>
                                <w:pStyle w:val="CoverPageSubheading"/>
                                <w:spacing w:line="192" w:lineRule="auto"/>
                              </w:pPr>
                              <w:r>
                                <w:t xml:space="preserve">     </w:t>
                              </w:r>
                            </w:p>
                          </w:sdtContent>
                        </w:sdt>
                      </w:txbxContent>
                    </v:textbox>
                  </v:rect>
                </w:pict>
              </mc:Fallback>
            </mc:AlternateContent>
          </w:r>
          <w:r w:rsidRPr="00224643">
            <w:rPr>
              <w:noProof/>
            </w:rPr>
            <mc:AlternateContent>
              <mc:Choice Requires="wps">
                <w:drawing>
                  <wp:anchor distT="0" distB="0" distL="114300" distR="114300" simplePos="0" relativeHeight="251659264" behindDoc="0" locked="0" layoutInCell="1" allowOverlap="1" wp14:anchorId="73B2B8AA" wp14:editId="22689118">
                    <wp:simplePos x="0" y="0"/>
                    <wp:positionH relativeFrom="column">
                      <wp:posOffset>-927846</wp:posOffset>
                    </wp:positionH>
                    <wp:positionV relativeFrom="paragraph">
                      <wp:posOffset>7682836</wp:posOffset>
                    </wp:positionV>
                    <wp:extent cx="4470400" cy="59221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4470400" cy="592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49392" w14:textId="43576EDA" w:rsidR="00712D38" w:rsidRDefault="00585F63" w:rsidP="00CC72C1">
                                <w:pPr>
                                  <w:pStyle w:val="CoverPageDate"/>
                                </w:pPr>
                                <w:r>
                                  <w:t>October</w:t>
                                </w:r>
                                <w:r w:rsidR="00712D38">
                                  <w:t xml:space="preserve"> 202</w:t>
                                </w:r>
                                <w:r w:rsidR="00224643">
                                  <w:t>5</w:t>
                                </w:r>
                              </w:p>
                              <w:p w14:paraId="774E0ED8" w14:textId="77777777" w:rsidR="00712D38" w:rsidRDefault="00712D38" w:rsidP="00802DC4">
                                <w:pPr>
                                  <w:pStyle w:val="CoverPageDetails"/>
                                </w:pPr>
                                <w:r>
                                  <w:t>  </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3B2B8AA" id="_x0000_t202" coordsize="21600,21600" o:spt="202" path="m,l,21600r21600,l21600,xe">
                    <v:stroke joinstyle="miter"/>
                    <v:path gradientshapeok="t" o:connecttype="rect"/>
                  </v:shapetype>
                  <v:shape id="Text Box 1" o:spid="_x0000_s1027" type="#_x0000_t202" style="position:absolute;left:0;text-align:left;margin-left:-73.05pt;margin-top:604.95pt;width:352pt;height:46.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" filled="f" stroked="f" strokeweight=".5pt">
                    <v:textbox inset="36pt,0,1in,0">
                      <w:txbxContent>
                        <w:p w14:paraId="34749392" w14:textId="43576EDA" w:rsidR="00712D38" w:rsidRDefault="00585F63" w:rsidP="00CC72C1">
                          <w:pPr>
                            <w:pStyle w:val="CoverPageDate"/>
                          </w:pPr>
                          <w:r>
                            <w:t>October</w:t>
                          </w:r>
                          <w:r w:rsidR="00712D38">
                            <w:t xml:space="preserve"> 202</w:t>
                          </w:r>
                          <w:r w:rsidR="00224643">
                            <w:t>5</w:t>
                          </w:r>
                        </w:p>
                        <w:p w14:paraId="774E0ED8" w14:textId="77777777" w:rsidR="00712D38" w:rsidRDefault="00712D38" w:rsidP="00802DC4">
                          <w:pPr>
                            <w:pStyle w:val="CoverPageDetails"/>
                          </w:pPr>
                          <w:r>
                            <w:t>  </w:t>
                          </w:r>
                        </w:p>
                      </w:txbxContent>
                    </v:textbox>
                  </v:shape>
                </w:pict>
              </mc:Fallback>
            </mc:AlternateContent>
          </w:r>
          <w:r w:rsidR="00C060B8" w:rsidRPr="00224643">
            <w:br w:type="page"/>
          </w:r>
        </w:p>
      </w:sdtContent>
    </w:sdt>
    <w:bookmarkEnd w:id="0" w:displacedByCustomXml="prev"/>
    <w:sdt>
      <w:sdtPr>
        <w:rPr>
          <w:rFonts w:ascii="Tablet Gothic" w:eastAsiaTheme="minorHAnsi" w:hAnsi="Tablet Gothic" w:cs="Arial"/>
          <w:b w:val="0"/>
          <w:bCs w:val="0"/>
          <w:sz w:val="21"/>
          <w:szCs w:val="24"/>
          <w:lang w:val="en-GB"/>
        </w:rPr>
        <w:id w:val="2121330121"/>
        <w:docPartObj>
          <w:docPartGallery w:val="Table of Contents"/>
          <w:docPartUnique/>
        </w:docPartObj>
      </w:sdtPr>
      <w:sdtEndPr>
        <w:rPr>
          <w:rFonts w:ascii="Arial" w:hAnsi="Arial"/>
        </w:rPr>
      </w:sdtEndPr>
      <w:sdtContent>
        <w:p w14:paraId="0453A892" w14:textId="77777777" w:rsidR="00CC72C1" w:rsidRPr="00224643" w:rsidRDefault="00CC72C1" w:rsidP="00550788">
          <w:pPr>
            <w:pStyle w:val="TOCHeading"/>
            <w:rPr>
              <w:lang w:val="en-GB"/>
            </w:rPr>
          </w:pPr>
          <w:r w:rsidRPr="00224643">
            <w:rPr>
              <w:lang w:val="en-GB"/>
            </w:rPr>
            <w:t>Table of Contents</w:t>
          </w:r>
        </w:p>
        <w:p w14:paraId="3805B089" w14:textId="122E74BD" w:rsidR="004663C3" w:rsidRDefault="00846836">
          <w:pPr>
            <w:pStyle w:val="TOC1"/>
            <w:tabs>
              <w:tab w:val="right" w:leader="dot" w:pos="9016"/>
            </w:tabs>
            <w:rPr>
              <w:rFonts w:asciiTheme="minorHAnsi" w:eastAsiaTheme="minorEastAsia" w:hAnsiTheme="minorHAnsi" w:cstheme="minorBidi"/>
              <w:b w:val="0"/>
              <w:bCs w:val="0"/>
              <w:iCs w:val="0"/>
              <w:noProof/>
              <w:color w:val="auto"/>
              <w:sz w:val="24"/>
              <w:lang w:val="es-ES" w:eastAsia="zh-CN"/>
            </w:rPr>
          </w:pPr>
          <w:r w:rsidRPr="00224643">
            <w:rPr>
              <w:sz w:val="20"/>
              <w:szCs w:val="20"/>
            </w:rPr>
            <w:fldChar w:fldCharType="begin"/>
          </w:r>
          <w:r w:rsidRPr="00224643">
            <w:rPr>
              <w:sz w:val="20"/>
              <w:szCs w:val="20"/>
            </w:rPr>
            <w:instrText xml:space="preserve"> TOC \o "1-3" \h \z \u </w:instrText>
          </w:r>
          <w:r w:rsidRPr="00224643">
            <w:rPr>
              <w:sz w:val="20"/>
              <w:szCs w:val="20"/>
            </w:rPr>
            <w:fldChar w:fldCharType="separate"/>
          </w:r>
          <w:hyperlink w:anchor="_Toc212198221" w:history="1">
            <w:r w:rsidR="004663C3" w:rsidRPr="008B6407">
              <w:rPr>
                <w:rStyle w:val="Hyperlink"/>
                <w:noProof/>
              </w:rPr>
              <w:t>Introduction</w:t>
            </w:r>
            <w:r w:rsidR="004663C3">
              <w:rPr>
                <w:noProof/>
                <w:webHidden/>
              </w:rPr>
              <w:tab/>
            </w:r>
            <w:r w:rsidR="004663C3">
              <w:rPr>
                <w:noProof/>
                <w:webHidden/>
              </w:rPr>
              <w:fldChar w:fldCharType="begin"/>
            </w:r>
            <w:r w:rsidR="004663C3">
              <w:rPr>
                <w:noProof/>
                <w:webHidden/>
              </w:rPr>
              <w:instrText xml:space="preserve"> PAGEREF _Toc212198221 \h </w:instrText>
            </w:r>
            <w:r w:rsidR="004663C3">
              <w:rPr>
                <w:noProof/>
                <w:webHidden/>
              </w:rPr>
            </w:r>
            <w:r w:rsidR="004663C3">
              <w:rPr>
                <w:noProof/>
                <w:webHidden/>
              </w:rPr>
              <w:fldChar w:fldCharType="separate"/>
            </w:r>
            <w:r w:rsidR="004663C3">
              <w:rPr>
                <w:noProof/>
                <w:webHidden/>
              </w:rPr>
              <w:t>2</w:t>
            </w:r>
            <w:r w:rsidR="004663C3">
              <w:rPr>
                <w:noProof/>
                <w:webHidden/>
              </w:rPr>
              <w:fldChar w:fldCharType="end"/>
            </w:r>
          </w:hyperlink>
        </w:p>
        <w:p w14:paraId="4D524924" w14:textId="2489484E" w:rsidR="004663C3" w:rsidRDefault="004663C3">
          <w:pPr>
            <w:pStyle w:val="TOC1"/>
            <w:tabs>
              <w:tab w:val="right" w:leader="dot" w:pos="9016"/>
            </w:tabs>
            <w:rPr>
              <w:rFonts w:asciiTheme="minorHAnsi" w:eastAsiaTheme="minorEastAsia" w:hAnsiTheme="minorHAnsi" w:cstheme="minorBidi"/>
              <w:b w:val="0"/>
              <w:bCs w:val="0"/>
              <w:iCs w:val="0"/>
              <w:noProof/>
              <w:color w:val="auto"/>
              <w:sz w:val="24"/>
              <w:lang w:val="es-ES" w:eastAsia="zh-CN"/>
            </w:rPr>
          </w:pPr>
          <w:hyperlink w:anchor="_Toc212198222" w:history="1">
            <w:r w:rsidRPr="008B6407">
              <w:rPr>
                <w:rStyle w:val="Hyperlink"/>
                <w:noProof/>
              </w:rPr>
              <w:t>Part I: Criteria for Recognizing Living Wage Estimate Methodologies</w:t>
            </w:r>
            <w:r>
              <w:rPr>
                <w:noProof/>
                <w:webHidden/>
              </w:rPr>
              <w:tab/>
            </w:r>
            <w:r>
              <w:rPr>
                <w:noProof/>
                <w:webHidden/>
              </w:rPr>
              <w:fldChar w:fldCharType="begin"/>
            </w:r>
            <w:r>
              <w:rPr>
                <w:noProof/>
                <w:webHidden/>
              </w:rPr>
              <w:instrText xml:space="preserve"> PAGEREF _Toc212198222 \h </w:instrText>
            </w:r>
            <w:r>
              <w:rPr>
                <w:noProof/>
                <w:webHidden/>
              </w:rPr>
            </w:r>
            <w:r>
              <w:rPr>
                <w:noProof/>
                <w:webHidden/>
              </w:rPr>
              <w:fldChar w:fldCharType="separate"/>
            </w:r>
            <w:r>
              <w:rPr>
                <w:noProof/>
                <w:webHidden/>
              </w:rPr>
              <w:t>3</w:t>
            </w:r>
            <w:r>
              <w:rPr>
                <w:noProof/>
                <w:webHidden/>
              </w:rPr>
              <w:fldChar w:fldCharType="end"/>
            </w:r>
          </w:hyperlink>
        </w:p>
        <w:p w14:paraId="68CCCDF5" w14:textId="5E9EA331" w:rsidR="004663C3" w:rsidRDefault="004663C3">
          <w:pPr>
            <w:pStyle w:val="TOC1"/>
            <w:tabs>
              <w:tab w:val="right" w:leader="dot" w:pos="9016"/>
            </w:tabs>
            <w:rPr>
              <w:rFonts w:asciiTheme="minorHAnsi" w:eastAsiaTheme="minorEastAsia" w:hAnsiTheme="minorHAnsi" w:cstheme="minorBidi"/>
              <w:b w:val="0"/>
              <w:bCs w:val="0"/>
              <w:iCs w:val="0"/>
              <w:noProof/>
              <w:color w:val="auto"/>
              <w:sz w:val="24"/>
              <w:lang w:val="es-ES" w:eastAsia="zh-CN"/>
            </w:rPr>
          </w:pPr>
          <w:hyperlink w:anchor="_Toc212198223" w:history="1">
            <w:r w:rsidRPr="008B6407">
              <w:rPr>
                <w:rStyle w:val="Hyperlink"/>
                <w:noProof/>
              </w:rPr>
              <w:t>PART II: Recognition Process</w:t>
            </w:r>
            <w:r>
              <w:rPr>
                <w:noProof/>
                <w:webHidden/>
              </w:rPr>
              <w:tab/>
            </w:r>
            <w:r>
              <w:rPr>
                <w:noProof/>
                <w:webHidden/>
              </w:rPr>
              <w:fldChar w:fldCharType="begin"/>
            </w:r>
            <w:r>
              <w:rPr>
                <w:noProof/>
                <w:webHidden/>
              </w:rPr>
              <w:instrText xml:space="preserve"> PAGEREF _Toc212198223 \h </w:instrText>
            </w:r>
            <w:r>
              <w:rPr>
                <w:noProof/>
                <w:webHidden/>
              </w:rPr>
            </w:r>
            <w:r>
              <w:rPr>
                <w:noProof/>
                <w:webHidden/>
              </w:rPr>
              <w:fldChar w:fldCharType="separate"/>
            </w:r>
            <w:r>
              <w:rPr>
                <w:noProof/>
                <w:webHidden/>
              </w:rPr>
              <w:t>5</w:t>
            </w:r>
            <w:r>
              <w:rPr>
                <w:noProof/>
                <w:webHidden/>
              </w:rPr>
              <w:fldChar w:fldCharType="end"/>
            </w:r>
          </w:hyperlink>
        </w:p>
        <w:p w14:paraId="14060EB7" w14:textId="5F070757"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24" w:history="1">
            <w:r w:rsidRPr="008B6407">
              <w:rPr>
                <w:rStyle w:val="Hyperlink"/>
                <w:noProof/>
              </w:rPr>
              <w:t>Application Process</w:t>
            </w:r>
            <w:r>
              <w:rPr>
                <w:noProof/>
                <w:webHidden/>
              </w:rPr>
              <w:tab/>
            </w:r>
            <w:r>
              <w:rPr>
                <w:noProof/>
                <w:webHidden/>
              </w:rPr>
              <w:fldChar w:fldCharType="begin"/>
            </w:r>
            <w:r>
              <w:rPr>
                <w:noProof/>
                <w:webHidden/>
              </w:rPr>
              <w:instrText xml:space="preserve"> PAGEREF _Toc212198224 \h </w:instrText>
            </w:r>
            <w:r>
              <w:rPr>
                <w:noProof/>
                <w:webHidden/>
              </w:rPr>
            </w:r>
            <w:r>
              <w:rPr>
                <w:noProof/>
                <w:webHidden/>
              </w:rPr>
              <w:fldChar w:fldCharType="separate"/>
            </w:r>
            <w:r>
              <w:rPr>
                <w:noProof/>
                <w:webHidden/>
              </w:rPr>
              <w:t>5</w:t>
            </w:r>
            <w:r>
              <w:rPr>
                <w:noProof/>
                <w:webHidden/>
              </w:rPr>
              <w:fldChar w:fldCharType="end"/>
            </w:r>
          </w:hyperlink>
        </w:p>
        <w:p w14:paraId="476F4CBC" w14:textId="456E4C8B"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25" w:history="1">
            <w:r w:rsidRPr="008B6407">
              <w:rPr>
                <w:rStyle w:val="Hyperlink"/>
                <w:noProof/>
              </w:rPr>
              <w:t>Eligibility Criteria</w:t>
            </w:r>
            <w:r>
              <w:rPr>
                <w:noProof/>
                <w:webHidden/>
              </w:rPr>
              <w:tab/>
            </w:r>
            <w:r>
              <w:rPr>
                <w:noProof/>
                <w:webHidden/>
              </w:rPr>
              <w:fldChar w:fldCharType="begin"/>
            </w:r>
            <w:r>
              <w:rPr>
                <w:noProof/>
                <w:webHidden/>
              </w:rPr>
              <w:instrText xml:space="preserve"> PAGEREF _Toc212198225 \h </w:instrText>
            </w:r>
            <w:r>
              <w:rPr>
                <w:noProof/>
                <w:webHidden/>
              </w:rPr>
            </w:r>
            <w:r>
              <w:rPr>
                <w:noProof/>
                <w:webHidden/>
              </w:rPr>
              <w:fldChar w:fldCharType="separate"/>
            </w:r>
            <w:r>
              <w:rPr>
                <w:noProof/>
                <w:webHidden/>
              </w:rPr>
              <w:t>5</w:t>
            </w:r>
            <w:r>
              <w:rPr>
                <w:noProof/>
                <w:webHidden/>
              </w:rPr>
              <w:fldChar w:fldCharType="end"/>
            </w:r>
          </w:hyperlink>
        </w:p>
        <w:p w14:paraId="13DFA25D" w14:textId="48F16F4A"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26" w:history="1">
            <w:r w:rsidRPr="008B6407">
              <w:rPr>
                <w:rStyle w:val="Hyperlink"/>
                <w:noProof/>
              </w:rPr>
              <w:t>Timeframe for Application</w:t>
            </w:r>
            <w:r>
              <w:rPr>
                <w:noProof/>
                <w:webHidden/>
              </w:rPr>
              <w:tab/>
            </w:r>
            <w:r>
              <w:rPr>
                <w:noProof/>
                <w:webHidden/>
              </w:rPr>
              <w:fldChar w:fldCharType="begin"/>
            </w:r>
            <w:r>
              <w:rPr>
                <w:noProof/>
                <w:webHidden/>
              </w:rPr>
              <w:instrText xml:space="preserve"> PAGEREF _Toc212198226 \h </w:instrText>
            </w:r>
            <w:r>
              <w:rPr>
                <w:noProof/>
                <w:webHidden/>
              </w:rPr>
            </w:r>
            <w:r>
              <w:rPr>
                <w:noProof/>
                <w:webHidden/>
              </w:rPr>
              <w:fldChar w:fldCharType="separate"/>
            </w:r>
            <w:r>
              <w:rPr>
                <w:noProof/>
                <w:webHidden/>
              </w:rPr>
              <w:t>5</w:t>
            </w:r>
            <w:r>
              <w:rPr>
                <w:noProof/>
                <w:webHidden/>
              </w:rPr>
              <w:fldChar w:fldCharType="end"/>
            </w:r>
          </w:hyperlink>
        </w:p>
        <w:p w14:paraId="05648A01" w14:textId="51B20945"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27" w:history="1">
            <w:r w:rsidRPr="008B6407">
              <w:rPr>
                <w:rStyle w:val="Hyperlink"/>
                <w:noProof/>
              </w:rPr>
              <w:t>Application for Re-Recognition</w:t>
            </w:r>
            <w:r>
              <w:rPr>
                <w:noProof/>
                <w:webHidden/>
              </w:rPr>
              <w:tab/>
            </w:r>
            <w:r>
              <w:rPr>
                <w:noProof/>
                <w:webHidden/>
              </w:rPr>
              <w:fldChar w:fldCharType="begin"/>
            </w:r>
            <w:r>
              <w:rPr>
                <w:noProof/>
                <w:webHidden/>
              </w:rPr>
              <w:instrText xml:space="preserve"> PAGEREF _Toc212198227 \h </w:instrText>
            </w:r>
            <w:r>
              <w:rPr>
                <w:noProof/>
                <w:webHidden/>
              </w:rPr>
            </w:r>
            <w:r>
              <w:rPr>
                <w:noProof/>
                <w:webHidden/>
              </w:rPr>
              <w:fldChar w:fldCharType="separate"/>
            </w:r>
            <w:r>
              <w:rPr>
                <w:noProof/>
                <w:webHidden/>
              </w:rPr>
              <w:t>5</w:t>
            </w:r>
            <w:r>
              <w:rPr>
                <w:noProof/>
                <w:webHidden/>
              </w:rPr>
              <w:fldChar w:fldCharType="end"/>
            </w:r>
          </w:hyperlink>
        </w:p>
        <w:p w14:paraId="7D0EEF06" w14:textId="58F06BF6"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28" w:history="1">
            <w:r w:rsidRPr="008B6407">
              <w:rPr>
                <w:rStyle w:val="Hyperlink"/>
                <w:noProof/>
              </w:rPr>
              <w:t>Updated Criteria and Transition Period</w:t>
            </w:r>
            <w:r>
              <w:rPr>
                <w:noProof/>
                <w:webHidden/>
              </w:rPr>
              <w:tab/>
            </w:r>
            <w:r>
              <w:rPr>
                <w:noProof/>
                <w:webHidden/>
              </w:rPr>
              <w:fldChar w:fldCharType="begin"/>
            </w:r>
            <w:r>
              <w:rPr>
                <w:noProof/>
                <w:webHidden/>
              </w:rPr>
              <w:instrText xml:space="preserve"> PAGEREF _Toc212198228 \h </w:instrText>
            </w:r>
            <w:r>
              <w:rPr>
                <w:noProof/>
                <w:webHidden/>
              </w:rPr>
            </w:r>
            <w:r>
              <w:rPr>
                <w:noProof/>
                <w:webHidden/>
              </w:rPr>
              <w:fldChar w:fldCharType="separate"/>
            </w:r>
            <w:r>
              <w:rPr>
                <w:noProof/>
                <w:webHidden/>
              </w:rPr>
              <w:t>5</w:t>
            </w:r>
            <w:r>
              <w:rPr>
                <w:noProof/>
                <w:webHidden/>
              </w:rPr>
              <w:fldChar w:fldCharType="end"/>
            </w:r>
          </w:hyperlink>
        </w:p>
        <w:p w14:paraId="40F4AEE4" w14:textId="042D2F6C"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29" w:history="1">
            <w:r w:rsidRPr="008B6407">
              <w:rPr>
                <w:rStyle w:val="Hyperlink"/>
                <w:noProof/>
              </w:rPr>
              <w:t>Status on IDH’s Website</w:t>
            </w:r>
            <w:r>
              <w:rPr>
                <w:noProof/>
                <w:webHidden/>
              </w:rPr>
              <w:tab/>
            </w:r>
            <w:r>
              <w:rPr>
                <w:noProof/>
                <w:webHidden/>
              </w:rPr>
              <w:fldChar w:fldCharType="begin"/>
            </w:r>
            <w:r>
              <w:rPr>
                <w:noProof/>
                <w:webHidden/>
              </w:rPr>
              <w:instrText xml:space="preserve"> PAGEREF _Toc212198229 \h </w:instrText>
            </w:r>
            <w:r>
              <w:rPr>
                <w:noProof/>
                <w:webHidden/>
              </w:rPr>
            </w:r>
            <w:r>
              <w:rPr>
                <w:noProof/>
                <w:webHidden/>
              </w:rPr>
              <w:fldChar w:fldCharType="separate"/>
            </w:r>
            <w:r>
              <w:rPr>
                <w:noProof/>
                <w:webHidden/>
              </w:rPr>
              <w:t>6</w:t>
            </w:r>
            <w:r>
              <w:rPr>
                <w:noProof/>
                <w:webHidden/>
              </w:rPr>
              <w:fldChar w:fldCharType="end"/>
            </w:r>
          </w:hyperlink>
        </w:p>
        <w:p w14:paraId="05E64875" w14:textId="7F7894B8"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0" w:history="1">
            <w:r w:rsidRPr="008B6407">
              <w:rPr>
                <w:rStyle w:val="Hyperlink"/>
                <w:noProof/>
              </w:rPr>
              <w:t>IDH Recognition Process</w:t>
            </w:r>
            <w:r>
              <w:rPr>
                <w:noProof/>
                <w:webHidden/>
              </w:rPr>
              <w:tab/>
            </w:r>
            <w:r>
              <w:rPr>
                <w:noProof/>
                <w:webHidden/>
              </w:rPr>
              <w:fldChar w:fldCharType="begin"/>
            </w:r>
            <w:r>
              <w:rPr>
                <w:noProof/>
                <w:webHidden/>
              </w:rPr>
              <w:instrText xml:space="preserve"> PAGEREF _Toc212198230 \h </w:instrText>
            </w:r>
            <w:r>
              <w:rPr>
                <w:noProof/>
                <w:webHidden/>
              </w:rPr>
            </w:r>
            <w:r>
              <w:rPr>
                <w:noProof/>
                <w:webHidden/>
              </w:rPr>
              <w:fldChar w:fldCharType="separate"/>
            </w:r>
            <w:r>
              <w:rPr>
                <w:noProof/>
                <w:webHidden/>
              </w:rPr>
              <w:t>6</w:t>
            </w:r>
            <w:r>
              <w:rPr>
                <w:noProof/>
                <w:webHidden/>
              </w:rPr>
              <w:fldChar w:fldCharType="end"/>
            </w:r>
          </w:hyperlink>
        </w:p>
        <w:p w14:paraId="6E766BFF" w14:textId="747EF120"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31" w:history="1">
            <w:r w:rsidRPr="008B6407">
              <w:rPr>
                <w:rStyle w:val="Hyperlink"/>
                <w:noProof/>
              </w:rPr>
              <w:t>The Role of the Recognition Leader</w:t>
            </w:r>
            <w:r>
              <w:rPr>
                <w:noProof/>
                <w:webHidden/>
              </w:rPr>
              <w:tab/>
            </w:r>
            <w:r>
              <w:rPr>
                <w:noProof/>
                <w:webHidden/>
              </w:rPr>
              <w:fldChar w:fldCharType="begin"/>
            </w:r>
            <w:r>
              <w:rPr>
                <w:noProof/>
                <w:webHidden/>
              </w:rPr>
              <w:instrText xml:space="preserve"> PAGEREF _Toc212198231 \h </w:instrText>
            </w:r>
            <w:r>
              <w:rPr>
                <w:noProof/>
                <w:webHidden/>
              </w:rPr>
            </w:r>
            <w:r>
              <w:rPr>
                <w:noProof/>
                <w:webHidden/>
              </w:rPr>
              <w:fldChar w:fldCharType="separate"/>
            </w:r>
            <w:r>
              <w:rPr>
                <w:noProof/>
                <w:webHidden/>
              </w:rPr>
              <w:t>6</w:t>
            </w:r>
            <w:r>
              <w:rPr>
                <w:noProof/>
                <w:webHidden/>
              </w:rPr>
              <w:fldChar w:fldCharType="end"/>
            </w:r>
          </w:hyperlink>
        </w:p>
        <w:p w14:paraId="5019F804" w14:textId="7189A94E"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32" w:history="1">
            <w:r w:rsidRPr="008B6407">
              <w:rPr>
                <w:rStyle w:val="Hyperlink"/>
                <w:noProof/>
              </w:rPr>
              <w:t>The Role of IDH</w:t>
            </w:r>
            <w:r>
              <w:rPr>
                <w:noProof/>
                <w:webHidden/>
              </w:rPr>
              <w:tab/>
            </w:r>
            <w:r>
              <w:rPr>
                <w:noProof/>
                <w:webHidden/>
              </w:rPr>
              <w:fldChar w:fldCharType="begin"/>
            </w:r>
            <w:r>
              <w:rPr>
                <w:noProof/>
                <w:webHidden/>
              </w:rPr>
              <w:instrText xml:space="preserve"> PAGEREF _Toc212198232 \h </w:instrText>
            </w:r>
            <w:r>
              <w:rPr>
                <w:noProof/>
                <w:webHidden/>
              </w:rPr>
            </w:r>
            <w:r>
              <w:rPr>
                <w:noProof/>
                <w:webHidden/>
              </w:rPr>
              <w:fldChar w:fldCharType="separate"/>
            </w:r>
            <w:r>
              <w:rPr>
                <w:noProof/>
                <w:webHidden/>
              </w:rPr>
              <w:t>7</w:t>
            </w:r>
            <w:r>
              <w:rPr>
                <w:noProof/>
                <w:webHidden/>
              </w:rPr>
              <w:fldChar w:fldCharType="end"/>
            </w:r>
          </w:hyperlink>
        </w:p>
        <w:p w14:paraId="0F4C9E54" w14:textId="769CFF2D"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33" w:history="1">
            <w:r w:rsidRPr="008B6407">
              <w:rPr>
                <w:rStyle w:val="Hyperlink"/>
                <w:noProof/>
              </w:rPr>
              <w:t>The Role of the Steering Committee of the IDH Roadmap on Living Wages</w:t>
            </w:r>
            <w:r>
              <w:rPr>
                <w:noProof/>
                <w:webHidden/>
              </w:rPr>
              <w:tab/>
            </w:r>
            <w:r>
              <w:rPr>
                <w:noProof/>
                <w:webHidden/>
              </w:rPr>
              <w:fldChar w:fldCharType="begin"/>
            </w:r>
            <w:r>
              <w:rPr>
                <w:noProof/>
                <w:webHidden/>
              </w:rPr>
              <w:instrText xml:space="preserve"> PAGEREF _Toc212198233 \h </w:instrText>
            </w:r>
            <w:r>
              <w:rPr>
                <w:noProof/>
                <w:webHidden/>
              </w:rPr>
            </w:r>
            <w:r>
              <w:rPr>
                <w:noProof/>
                <w:webHidden/>
              </w:rPr>
              <w:fldChar w:fldCharType="separate"/>
            </w:r>
            <w:r>
              <w:rPr>
                <w:noProof/>
                <w:webHidden/>
              </w:rPr>
              <w:t>7</w:t>
            </w:r>
            <w:r>
              <w:rPr>
                <w:noProof/>
                <w:webHidden/>
              </w:rPr>
              <w:fldChar w:fldCharType="end"/>
            </w:r>
          </w:hyperlink>
        </w:p>
        <w:p w14:paraId="0962AD13" w14:textId="2A85B4EF" w:rsidR="004663C3" w:rsidRDefault="004663C3">
          <w:pPr>
            <w:pStyle w:val="TOC3"/>
            <w:tabs>
              <w:tab w:val="right" w:leader="dot" w:pos="9016"/>
            </w:tabs>
            <w:rPr>
              <w:rFonts w:asciiTheme="minorHAnsi" w:eastAsiaTheme="minorEastAsia" w:hAnsiTheme="minorHAnsi" w:cstheme="minorBidi"/>
              <w:noProof/>
              <w:color w:val="auto"/>
              <w:sz w:val="24"/>
              <w:szCs w:val="24"/>
              <w:lang w:val="es-ES" w:eastAsia="zh-CN"/>
            </w:rPr>
          </w:pPr>
          <w:hyperlink w:anchor="_Toc212198234" w:history="1">
            <w:r w:rsidRPr="008B6407">
              <w:rPr>
                <w:rStyle w:val="Hyperlink"/>
                <w:noProof/>
              </w:rPr>
              <w:t>Key Procedural Steps</w:t>
            </w:r>
            <w:r>
              <w:rPr>
                <w:noProof/>
                <w:webHidden/>
              </w:rPr>
              <w:tab/>
            </w:r>
            <w:r>
              <w:rPr>
                <w:noProof/>
                <w:webHidden/>
              </w:rPr>
              <w:fldChar w:fldCharType="begin"/>
            </w:r>
            <w:r>
              <w:rPr>
                <w:noProof/>
                <w:webHidden/>
              </w:rPr>
              <w:instrText xml:space="preserve"> PAGEREF _Toc212198234 \h </w:instrText>
            </w:r>
            <w:r>
              <w:rPr>
                <w:noProof/>
                <w:webHidden/>
              </w:rPr>
            </w:r>
            <w:r>
              <w:rPr>
                <w:noProof/>
                <w:webHidden/>
              </w:rPr>
              <w:fldChar w:fldCharType="separate"/>
            </w:r>
            <w:r>
              <w:rPr>
                <w:noProof/>
                <w:webHidden/>
              </w:rPr>
              <w:t>7</w:t>
            </w:r>
            <w:r>
              <w:rPr>
                <w:noProof/>
                <w:webHidden/>
              </w:rPr>
              <w:fldChar w:fldCharType="end"/>
            </w:r>
          </w:hyperlink>
        </w:p>
        <w:p w14:paraId="299659FE" w14:textId="25148361"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5" w:history="1">
            <w:r w:rsidRPr="008B6407">
              <w:rPr>
                <w:rStyle w:val="Hyperlink"/>
                <w:noProof/>
              </w:rPr>
              <w:t>Expression of Interest</w:t>
            </w:r>
            <w:r>
              <w:rPr>
                <w:noProof/>
                <w:webHidden/>
              </w:rPr>
              <w:tab/>
            </w:r>
            <w:r>
              <w:rPr>
                <w:noProof/>
                <w:webHidden/>
              </w:rPr>
              <w:fldChar w:fldCharType="begin"/>
            </w:r>
            <w:r>
              <w:rPr>
                <w:noProof/>
                <w:webHidden/>
              </w:rPr>
              <w:instrText xml:space="preserve"> PAGEREF _Toc212198235 \h </w:instrText>
            </w:r>
            <w:r>
              <w:rPr>
                <w:noProof/>
                <w:webHidden/>
              </w:rPr>
            </w:r>
            <w:r>
              <w:rPr>
                <w:noProof/>
                <w:webHidden/>
              </w:rPr>
              <w:fldChar w:fldCharType="separate"/>
            </w:r>
            <w:r>
              <w:rPr>
                <w:noProof/>
                <w:webHidden/>
              </w:rPr>
              <w:t>8</w:t>
            </w:r>
            <w:r>
              <w:rPr>
                <w:noProof/>
                <w:webHidden/>
              </w:rPr>
              <w:fldChar w:fldCharType="end"/>
            </w:r>
          </w:hyperlink>
        </w:p>
        <w:p w14:paraId="08071F92" w14:textId="750A2E52"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6" w:history="1">
            <w:r w:rsidRPr="008B6407">
              <w:rPr>
                <w:rStyle w:val="Hyperlink"/>
                <w:noProof/>
              </w:rPr>
              <w:t>Self-Assessment</w:t>
            </w:r>
            <w:r>
              <w:rPr>
                <w:noProof/>
                <w:webHidden/>
              </w:rPr>
              <w:tab/>
            </w:r>
            <w:r>
              <w:rPr>
                <w:noProof/>
                <w:webHidden/>
              </w:rPr>
              <w:fldChar w:fldCharType="begin"/>
            </w:r>
            <w:r>
              <w:rPr>
                <w:noProof/>
                <w:webHidden/>
              </w:rPr>
              <w:instrText xml:space="preserve"> PAGEREF _Toc212198236 \h </w:instrText>
            </w:r>
            <w:r>
              <w:rPr>
                <w:noProof/>
                <w:webHidden/>
              </w:rPr>
            </w:r>
            <w:r>
              <w:rPr>
                <w:noProof/>
                <w:webHidden/>
              </w:rPr>
              <w:fldChar w:fldCharType="separate"/>
            </w:r>
            <w:r>
              <w:rPr>
                <w:noProof/>
                <w:webHidden/>
              </w:rPr>
              <w:t>8</w:t>
            </w:r>
            <w:r>
              <w:rPr>
                <w:noProof/>
                <w:webHidden/>
              </w:rPr>
              <w:fldChar w:fldCharType="end"/>
            </w:r>
          </w:hyperlink>
        </w:p>
        <w:p w14:paraId="1452E3A8" w14:textId="2D6324C4"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7" w:history="1">
            <w:r w:rsidRPr="008B6407">
              <w:rPr>
                <w:rStyle w:val="Hyperlink"/>
                <w:noProof/>
              </w:rPr>
              <w:t>Desktop Review</w:t>
            </w:r>
            <w:r>
              <w:rPr>
                <w:noProof/>
                <w:webHidden/>
              </w:rPr>
              <w:tab/>
            </w:r>
            <w:r>
              <w:rPr>
                <w:noProof/>
                <w:webHidden/>
              </w:rPr>
              <w:fldChar w:fldCharType="begin"/>
            </w:r>
            <w:r>
              <w:rPr>
                <w:noProof/>
                <w:webHidden/>
              </w:rPr>
              <w:instrText xml:space="preserve"> PAGEREF _Toc212198237 \h </w:instrText>
            </w:r>
            <w:r>
              <w:rPr>
                <w:noProof/>
                <w:webHidden/>
              </w:rPr>
            </w:r>
            <w:r>
              <w:rPr>
                <w:noProof/>
                <w:webHidden/>
              </w:rPr>
              <w:fldChar w:fldCharType="separate"/>
            </w:r>
            <w:r>
              <w:rPr>
                <w:noProof/>
                <w:webHidden/>
              </w:rPr>
              <w:t>8</w:t>
            </w:r>
            <w:r>
              <w:rPr>
                <w:noProof/>
                <w:webHidden/>
              </w:rPr>
              <w:fldChar w:fldCharType="end"/>
            </w:r>
          </w:hyperlink>
        </w:p>
        <w:p w14:paraId="4AF45FAD" w14:textId="1D167556"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8" w:history="1">
            <w:r w:rsidRPr="008B6407">
              <w:rPr>
                <w:rStyle w:val="Hyperlink"/>
                <w:noProof/>
              </w:rPr>
              <w:t>Desktop Review/Conference Call</w:t>
            </w:r>
            <w:r>
              <w:rPr>
                <w:noProof/>
                <w:webHidden/>
              </w:rPr>
              <w:tab/>
            </w:r>
            <w:r>
              <w:rPr>
                <w:noProof/>
                <w:webHidden/>
              </w:rPr>
              <w:fldChar w:fldCharType="begin"/>
            </w:r>
            <w:r>
              <w:rPr>
                <w:noProof/>
                <w:webHidden/>
              </w:rPr>
              <w:instrText xml:space="preserve"> PAGEREF _Toc212198238 \h </w:instrText>
            </w:r>
            <w:r>
              <w:rPr>
                <w:noProof/>
                <w:webHidden/>
              </w:rPr>
            </w:r>
            <w:r>
              <w:rPr>
                <w:noProof/>
                <w:webHidden/>
              </w:rPr>
              <w:fldChar w:fldCharType="separate"/>
            </w:r>
            <w:r>
              <w:rPr>
                <w:noProof/>
                <w:webHidden/>
              </w:rPr>
              <w:t>9</w:t>
            </w:r>
            <w:r>
              <w:rPr>
                <w:noProof/>
                <w:webHidden/>
              </w:rPr>
              <w:fldChar w:fldCharType="end"/>
            </w:r>
          </w:hyperlink>
        </w:p>
        <w:p w14:paraId="1C0739CE" w14:textId="70D4FC4D"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39" w:history="1">
            <w:r w:rsidRPr="008B6407">
              <w:rPr>
                <w:rStyle w:val="Hyperlink"/>
                <w:noProof/>
              </w:rPr>
              <w:t>Remote Investigation</w:t>
            </w:r>
            <w:r>
              <w:rPr>
                <w:noProof/>
                <w:webHidden/>
              </w:rPr>
              <w:tab/>
            </w:r>
            <w:r>
              <w:rPr>
                <w:noProof/>
                <w:webHidden/>
              </w:rPr>
              <w:fldChar w:fldCharType="begin"/>
            </w:r>
            <w:r>
              <w:rPr>
                <w:noProof/>
                <w:webHidden/>
              </w:rPr>
              <w:instrText xml:space="preserve"> PAGEREF _Toc212198239 \h </w:instrText>
            </w:r>
            <w:r>
              <w:rPr>
                <w:noProof/>
                <w:webHidden/>
              </w:rPr>
            </w:r>
            <w:r>
              <w:rPr>
                <w:noProof/>
                <w:webHidden/>
              </w:rPr>
              <w:fldChar w:fldCharType="separate"/>
            </w:r>
            <w:r>
              <w:rPr>
                <w:noProof/>
                <w:webHidden/>
              </w:rPr>
              <w:t>9</w:t>
            </w:r>
            <w:r>
              <w:rPr>
                <w:noProof/>
                <w:webHidden/>
              </w:rPr>
              <w:fldChar w:fldCharType="end"/>
            </w:r>
          </w:hyperlink>
        </w:p>
        <w:p w14:paraId="5C415206" w14:textId="6893E0E9"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40" w:history="1">
            <w:r w:rsidRPr="008B6407">
              <w:rPr>
                <w:rStyle w:val="Hyperlink"/>
                <w:noProof/>
              </w:rPr>
              <w:t>Final Decision</w:t>
            </w:r>
            <w:r>
              <w:rPr>
                <w:noProof/>
                <w:webHidden/>
              </w:rPr>
              <w:tab/>
            </w:r>
            <w:r>
              <w:rPr>
                <w:noProof/>
                <w:webHidden/>
              </w:rPr>
              <w:fldChar w:fldCharType="begin"/>
            </w:r>
            <w:r>
              <w:rPr>
                <w:noProof/>
                <w:webHidden/>
              </w:rPr>
              <w:instrText xml:space="preserve"> PAGEREF _Toc212198240 \h </w:instrText>
            </w:r>
            <w:r>
              <w:rPr>
                <w:noProof/>
                <w:webHidden/>
              </w:rPr>
            </w:r>
            <w:r>
              <w:rPr>
                <w:noProof/>
                <w:webHidden/>
              </w:rPr>
              <w:fldChar w:fldCharType="separate"/>
            </w:r>
            <w:r>
              <w:rPr>
                <w:noProof/>
                <w:webHidden/>
              </w:rPr>
              <w:t>9</w:t>
            </w:r>
            <w:r>
              <w:rPr>
                <w:noProof/>
                <w:webHidden/>
              </w:rPr>
              <w:fldChar w:fldCharType="end"/>
            </w:r>
          </w:hyperlink>
        </w:p>
        <w:p w14:paraId="50F4A73D" w14:textId="1B3EC4DC"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41" w:history="1">
            <w:r w:rsidRPr="008B6407">
              <w:rPr>
                <w:rStyle w:val="Hyperlink"/>
                <w:noProof/>
              </w:rPr>
              <w:t>Monitoring for Continued Alignment with Criteria</w:t>
            </w:r>
            <w:r>
              <w:rPr>
                <w:noProof/>
                <w:webHidden/>
              </w:rPr>
              <w:tab/>
            </w:r>
            <w:r>
              <w:rPr>
                <w:noProof/>
                <w:webHidden/>
              </w:rPr>
              <w:fldChar w:fldCharType="begin"/>
            </w:r>
            <w:r>
              <w:rPr>
                <w:noProof/>
                <w:webHidden/>
              </w:rPr>
              <w:instrText xml:space="preserve"> PAGEREF _Toc212198241 \h </w:instrText>
            </w:r>
            <w:r>
              <w:rPr>
                <w:noProof/>
                <w:webHidden/>
              </w:rPr>
            </w:r>
            <w:r>
              <w:rPr>
                <w:noProof/>
                <w:webHidden/>
              </w:rPr>
              <w:fldChar w:fldCharType="separate"/>
            </w:r>
            <w:r>
              <w:rPr>
                <w:noProof/>
                <w:webHidden/>
              </w:rPr>
              <w:t>9</w:t>
            </w:r>
            <w:r>
              <w:rPr>
                <w:noProof/>
                <w:webHidden/>
              </w:rPr>
              <w:fldChar w:fldCharType="end"/>
            </w:r>
          </w:hyperlink>
        </w:p>
        <w:p w14:paraId="54C0C10D" w14:textId="3D08DB61"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42" w:history="1">
            <w:r w:rsidRPr="008B6407">
              <w:rPr>
                <w:rStyle w:val="Hyperlink"/>
                <w:noProof/>
              </w:rPr>
              <w:t>Complaint Investigation</w:t>
            </w:r>
            <w:r>
              <w:rPr>
                <w:noProof/>
                <w:webHidden/>
              </w:rPr>
              <w:tab/>
            </w:r>
            <w:r>
              <w:rPr>
                <w:noProof/>
                <w:webHidden/>
              </w:rPr>
              <w:fldChar w:fldCharType="begin"/>
            </w:r>
            <w:r>
              <w:rPr>
                <w:noProof/>
                <w:webHidden/>
              </w:rPr>
              <w:instrText xml:space="preserve"> PAGEREF _Toc212198242 \h </w:instrText>
            </w:r>
            <w:r>
              <w:rPr>
                <w:noProof/>
                <w:webHidden/>
              </w:rPr>
            </w:r>
            <w:r>
              <w:rPr>
                <w:noProof/>
                <w:webHidden/>
              </w:rPr>
              <w:fldChar w:fldCharType="separate"/>
            </w:r>
            <w:r>
              <w:rPr>
                <w:noProof/>
                <w:webHidden/>
              </w:rPr>
              <w:t>10</w:t>
            </w:r>
            <w:r>
              <w:rPr>
                <w:noProof/>
                <w:webHidden/>
              </w:rPr>
              <w:fldChar w:fldCharType="end"/>
            </w:r>
          </w:hyperlink>
        </w:p>
        <w:p w14:paraId="01BAED2A" w14:textId="2D89351F" w:rsidR="004663C3" w:rsidRDefault="004663C3">
          <w:pPr>
            <w:pStyle w:val="TOC1"/>
            <w:tabs>
              <w:tab w:val="right" w:leader="dot" w:pos="9016"/>
            </w:tabs>
            <w:rPr>
              <w:rFonts w:asciiTheme="minorHAnsi" w:eastAsiaTheme="minorEastAsia" w:hAnsiTheme="minorHAnsi" w:cstheme="minorBidi"/>
              <w:b w:val="0"/>
              <w:bCs w:val="0"/>
              <w:iCs w:val="0"/>
              <w:noProof/>
              <w:color w:val="auto"/>
              <w:sz w:val="24"/>
              <w:lang w:val="es-ES" w:eastAsia="zh-CN"/>
            </w:rPr>
          </w:pPr>
          <w:hyperlink w:anchor="_Toc212198243" w:history="1">
            <w:r w:rsidRPr="008B6407">
              <w:rPr>
                <w:rStyle w:val="Hyperlink"/>
                <w:noProof/>
              </w:rPr>
              <w:t>Suspension and Withdrawal</w:t>
            </w:r>
            <w:r>
              <w:rPr>
                <w:noProof/>
                <w:webHidden/>
              </w:rPr>
              <w:tab/>
            </w:r>
            <w:r>
              <w:rPr>
                <w:noProof/>
                <w:webHidden/>
              </w:rPr>
              <w:fldChar w:fldCharType="begin"/>
            </w:r>
            <w:r>
              <w:rPr>
                <w:noProof/>
                <w:webHidden/>
              </w:rPr>
              <w:instrText xml:space="preserve"> PAGEREF _Toc212198243 \h </w:instrText>
            </w:r>
            <w:r>
              <w:rPr>
                <w:noProof/>
                <w:webHidden/>
              </w:rPr>
            </w:r>
            <w:r>
              <w:rPr>
                <w:noProof/>
                <w:webHidden/>
              </w:rPr>
              <w:fldChar w:fldCharType="separate"/>
            </w:r>
            <w:r>
              <w:rPr>
                <w:noProof/>
                <w:webHidden/>
              </w:rPr>
              <w:t>10</w:t>
            </w:r>
            <w:r>
              <w:rPr>
                <w:noProof/>
                <w:webHidden/>
              </w:rPr>
              <w:fldChar w:fldCharType="end"/>
            </w:r>
          </w:hyperlink>
        </w:p>
        <w:p w14:paraId="7B2904C6" w14:textId="3B6543EF"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44" w:history="1">
            <w:r w:rsidRPr="008B6407">
              <w:rPr>
                <w:rStyle w:val="Hyperlink"/>
                <w:noProof/>
              </w:rPr>
              <w:t>IDH Appeals Procedure - IDH Recognition</w:t>
            </w:r>
            <w:r>
              <w:rPr>
                <w:noProof/>
                <w:webHidden/>
              </w:rPr>
              <w:tab/>
            </w:r>
            <w:r>
              <w:rPr>
                <w:noProof/>
                <w:webHidden/>
              </w:rPr>
              <w:fldChar w:fldCharType="begin"/>
            </w:r>
            <w:r>
              <w:rPr>
                <w:noProof/>
                <w:webHidden/>
              </w:rPr>
              <w:instrText xml:space="preserve"> PAGEREF _Toc212198244 \h </w:instrText>
            </w:r>
            <w:r>
              <w:rPr>
                <w:noProof/>
                <w:webHidden/>
              </w:rPr>
            </w:r>
            <w:r>
              <w:rPr>
                <w:noProof/>
                <w:webHidden/>
              </w:rPr>
              <w:fldChar w:fldCharType="separate"/>
            </w:r>
            <w:r>
              <w:rPr>
                <w:noProof/>
                <w:webHidden/>
              </w:rPr>
              <w:t>11</w:t>
            </w:r>
            <w:r>
              <w:rPr>
                <w:noProof/>
                <w:webHidden/>
              </w:rPr>
              <w:fldChar w:fldCharType="end"/>
            </w:r>
          </w:hyperlink>
        </w:p>
        <w:p w14:paraId="6FA919B0" w14:textId="37166181" w:rsidR="004663C3" w:rsidRDefault="004663C3">
          <w:pPr>
            <w:pStyle w:val="TOC1"/>
            <w:tabs>
              <w:tab w:val="right" w:leader="dot" w:pos="9016"/>
            </w:tabs>
            <w:rPr>
              <w:rFonts w:asciiTheme="minorHAnsi" w:eastAsiaTheme="minorEastAsia" w:hAnsiTheme="minorHAnsi" w:cstheme="minorBidi"/>
              <w:b w:val="0"/>
              <w:bCs w:val="0"/>
              <w:iCs w:val="0"/>
              <w:noProof/>
              <w:color w:val="auto"/>
              <w:sz w:val="24"/>
              <w:lang w:val="es-ES" w:eastAsia="zh-CN"/>
            </w:rPr>
          </w:pPr>
          <w:hyperlink w:anchor="_Toc212198245" w:history="1">
            <w:r w:rsidRPr="008B6407">
              <w:rPr>
                <w:rStyle w:val="Hyperlink"/>
                <w:noProof/>
              </w:rPr>
              <w:t>Appendix I</w:t>
            </w:r>
            <w:r>
              <w:rPr>
                <w:noProof/>
                <w:webHidden/>
              </w:rPr>
              <w:tab/>
            </w:r>
            <w:r>
              <w:rPr>
                <w:noProof/>
                <w:webHidden/>
              </w:rPr>
              <w:fldChar w:fldCharType="begin"/>
            </w:r>
            <w:r>
              <w:rPr>
                <w:noProof/>
                <w:webHidden/>
              </w:rPr>
              <w:instrText xml:space="preserve"> PAGEREF _Toc212198245 \h </w:instrText>
            </w:r>
            <w:r>
              <w:rPr>
                <w:noProof/>
                <w:webHidden/>
              </w:rPr>
            </w:r>
            <w:r>
              <w:rPr>
                <w:noProof/>
                <w:webHidden/>
              </w:rPr>
              <w:fldChar w:fldCharType="separate"/>
            </w:r>
            <w:r>
              <w:rPr>
                <w:noProof/>
                <w:webHidden/>
              </w:rPr>
              <w:t>12</w:t>
            </w:r>
            <w:r>
              <w:rPr>
                <w:noProof/>
                <w:webHidden/>
              </w:rPr>
              <w:fldChar w:fldCharType="end"/>
            </w:r>
          </w:hyperlink>
        </w:p>
        <w:p w14:paraId="454B6C26" w14:textId="315729C8" w:rsidR="004663C3" w:rsidRDefault="004663C3">
          <w:pPr>
            <w:pStyle w:val="TOC2"/>
            <w:tabs>
              <w:tab w:val="right" w:leader="dot" w:pos="9016"/>
            </w:tabs>
            <w:rPr>
              <w:rFonts w:asciiTheme="minorHAnsi" w:eastAsiaTheme="minorEastAsia" w:hAnsiTheme="minorHAnsi" w:cstheme="minorBidi"/>
              <w:bCs w:val="0"/>
              <w:noProof/>
              <w:color w:val="auto"/>
              <w:sz w:val="24"/>
              <w:szCs w:val="24"/>
              <w:lang w:val="es-ES" w:eastAsia="zh-CN"/>
            </w:rPr>
          </w:pPr>
          <w:hyperlink w:anchor="_Toc212198246" w:history="1">
            <w:r w:rsidRPr="008B6407">
              <w:rPr>
                <w:rStyle w:val="Hyperlink"/>
                <w:noProof/>
              </w:rPr>
              <w:t>Workplan</w:t>
            </w:r>
            <w:r>
              <w:rPr>
                <w:noProof/>
                <w:webHidden/>
              </w:rPr>
              <w:tab/>
            </w:r>
            <w:r>
              <w:rPr>
                <w:noProof/>
                <w:webHidden/>
              </w:rPr>
              <w:fldChar w:fldCharType="begin"/>
            </w:r>
            <w:r>
              <w:rPr>
                <w:noProof/>
                <w:webHidden/>
              </w:rPr>
              <w:instrText xml:space="preserve"> PAGEREF _Toc212198246 \h </w:instrText>
            </w:r>
            <w:r>
              <w:rPr>
                <w:noProof/>
                <w:webHidden/>
              </w:rPr>
            </w:r>
            <w:r>
              <w:rPr>
                <w:noProof/>
                <w:webHidden/>
              </w:rPr>
              <w:fldChar w:fldCharType="separate"/>
            </w:r>
            <w:r>
              <w:rPr>
                <w:noProof/>
                <w:webHidden/>
              </w:rPr>
              <w:t>12</w:t>
            </w:r>
            <w:r>
              <w:rPr>
                <w:noProof/>
                <w:webHidden/>
              </w:rPr>
              <w:fldChar w:fldCharType="end"/>
            </w:r>
          </w:hyperlink>
        </w:p>
        <w:p w14:paraId="3D5929FE" w14:textId="7980C757" w:rsidR="00D14CF4" w:rsidRPr="00224643" w:rsidRDefault="00846836" w:rsidP="00987ABC">
          <w:r w:rsidRPr="00224643">
            <w:rPr>
              <w:rFonts w:cstheme="minorHAnsi"/>
              <w:sz w:val="20"/>
              <w:szCs w:val="20"/>
            </w:rPr>
            <w:fldChar w:fldCharType="end"/>
          </w:r>
        </w:p>
      </w:sdtContent>
    </w:sdt>
    <w:p w14:paraId="3D307A39" w14:textId="2D5F025E" w:rsidR="00113FDB" w:rsidRPr="00224643" w:rsidRDefault="00113FDB" w:rsidP="00A32B9B">
      <w:pPr>
        <w:pStyle w:val="Heading1"/>
        <w:rPr>
          <w:lang w:val="en-GB"/>
        </w:rPr>
      </w:pPr>
      <w:bookmarkStart w:id="1" w:name="_Toc212198221"/>
      <w:r w:rsidRPr="00224643">
        <w:rPr>
          <w:lang w:val="en-GB"/>
        </w:rPr>
        <w:lastRenderedPageBreak/>
        <w:t>Introduction</w:t>
      </w:r>
      <w:bookmarkEnd w:id="1"/>
    </w:p>
    <w:p w14:paraId="7A87A307" w14:textId="474ECFE1" w:rsidR="00113FDB" w:rsidRPr="00224643" w:rsidRDefault="00113FDB" w:rsidP="00987ABC">
      <w:r w:rsidRPr="00224643">
        <w:t>IDH’s Roadmap on Living Wage provides buyers and producers with clear guidance and tools on the topic of living wages.</w:t>
      </w:r>
    </w:p>
    <w:p w14:paraId="0FE31374" w14:textId="73A83929" w:rsidR="00113FDB" w:rsidRPr="00224643" w:rsidRDefault="00113FDB" w:rsidP="00987ABC">
      <w:r w:rsidRPr="00224643">
        <w:t xml:space="preserve">Companies need reliable living wage </w:t>
      </w:r>
      <w:r w:rsidR="00224643" w:rsidRPr="00224643">
        <w:t>estimates</w:t>
      </w:r>
      <w:r w:rsidRPr="00224643">
        <w:t xml:space="preserve"> for every region they source from in order to calculate living wage gaps. IDH is committed to assisting companies in measuring potential gaps between current wages and up to date, credible living wage estimates that are relevant to their respective locations. The Anker methodology</w:t>
      </w:r>
      <w:r w:rsidR="00224643" w:rsidRPr="00224643">
        <w:t>®</w:t>
      </w:r>
      <w:r w:rsidRPr="00224643">
        <w:t xml:space="preserve"> is widely accepted, and it has played an important role in catalysing wage improvement in global supply chains. IDH recommends the use of this methodology, which is supported by members of the Global Living Wage Coalition that IDH works with.</w:t>
      </w:r>
    </w:p>
    <w:p w14:paraId="0F8942B9" w14:textId="070102CD" w:rsidR="00113FDB" w:rsidRPr="00224643" w:rsidRDefault="00113FDB" w:rsidP="00987ABC">
      <w:r w:rsidRPr="00224643">
        <w:t xml:space="preserve">Additionally, IDH acknowledges that there are other methodologies available to calculate living wage </w:t>
      </w:r>
      <w:r w:rsidR="00224643" w:rsidRPr="00224643">
        <w:t>estimates</w:t>
      </w:r>
      <w:r w:rsidRPr="00224643">
        <w:t xml:space="preserve">. IDH has developed a process to recognize other robust living wage </w:t>
      </w:r>
      <w:r w:rsidR="00224643" w:rsidRPr="00224643">
        <w:t>estimat</w:t>
      </w:r>
      <w:r w:rsidR="00C6392A">
        <w:t>e</w:t>
      </w:r>
      <w:r w:rsidRPr="00224643">
        <w:t xml:space="preserve"> methodologies that are available in the market which can be used when an Anker methodology</w:t>
      </w:r>
      <w:r w:rsidR="00224643" w:rsidRPr="00224643">
        <w:t>®</w:t>
      </w:r>
      <w:r w:rsidRPr="00224643">
        <w:t xml:space="preserve"> benchmark is not available.</w:t>
      </w:r>
    </w:p>
    <w:p w14:paraId="1FD16F01" w14:textId="5D7AF5DC" w:rsidR="00113FDB" w:rsidRPr="00224643" w:rsidRDefault="00113FDB" w:rsidP="00987ABC">
      <w:r w:rsidRPr="00224643">
        <w:t xml:space="preserve">The IDH Recognition Requirements for living wage </w:t>
      </w:r>
      <w:r w:rsidR="00224643" w:rsidRPr="00224643">
        <w:t>estimat</w:t>
      </w:r>
      <w:r w:rsidR="00C6392A">
        <w:t>e</w:t>
      </w:r>
      <w:r w:rsidRPr="00224643">
        <w:t xml:space="preserve"> methodologies consist of two integral parts:</w:t>
      </w:r>
    </w:p>
    <w:p w14:paraId="409C2AE4" w14:textId="437E3A6C" w:rsidR="00113FDB" w:rsidRPr="00224643" w:rsidRDefault="00113FDB" w:rsidP="00987ABC">
      <w:pPr>
        <w:pStyle w:val="ListParagraph"/>
        <w:numPr>
          <w:ilvl w:val="0"/>
          <w:numId w:val="1"/>
        </w:numPr>
      </w:pPr>
      <w:r w:rsidRPr="00224643">
        <w:t xml:space="preserve">Part I: Criteria for Recognizing Living Wage </w:t>
      </w:r>
      <w:r w:rsidR="00224643" w:rsidRPr="00224643">
        <w:t>Estimat</w:t>
      </w:r>
      <w:r w:rsidR="00C6392A">
        <w:t>e</w:t>
      </w:r>
      <w:r w:rsidRPr="00224643">
        <w:t xml:space="preserve"> Methodologies</w:t>
      </w:r>
    </w:p>
    <w:p w14:paraId="42264924" w14:textId="3833AADE" w:rsidR="00113FDB" w:rsidRPr="00224643" w:rsidRDefault="00113FDB" w:rsidP="00987ABC">
      <w:pPr>
        <w:pStyle w:val="ListParagraph"/>
        <w:numPr>
          <w:ilvl w:val="0"/>
          <w:numId w:val="1"/>
        </w:numPr>
      </w:pPr>
      <w:r w:rsidRPr="00224643">
        <w:t>Part II: Recognition Process</w:t>
      </w:r>
    </w:p>
    <w:p w14:paraId="37E98BA2" w14:textId="5E6CA4C2" w:rsidR="00113FDB" w:rsidRPr="00224643" w:rsidRDefault="00360F28" w:rsidP="00987ABC">
      <w:r w:rsidRPr="00224643">
        <w:t xml:space="preserve">Part II </w:t>
      </w:r>
      <w:r w:rsidR="00113FDB" w:rsidRPr="00224643">
        <w:t xml:space="preserve">Recognition Process specifies the steps that a living wage </w:t>
      </w:r>
      <w:r w:rsidR="00224643" w:rsidRPr="00224643">
        <w:t>estimat</w:t>
      </w:r>
      <w:r w:rsidR="00C6392A">
        <w:t>e</w:t>
      </w:r>
      <w:r w:rsidR="00113FDB" w:rsidRPr="00224643">
        <w:t xml:space="preserve"> methodology must complete in order to be verified against the criteria as defined in Part I. The organization behind the living wage </w:t>
      </w:r>
      <w:r w:rsidR="00224643" w:rsidRPr="00224643">
        <w:t>estimat</w:t>
      </w:r>
      <w:r w:rsidR="00C6392A">
        <w:t>e</w:t>
      </w:r>
      <w:r w:rsidR="00113FDB" w:rsidRPr="00224643">
        <w:t xml:space="preserve"> methodology is referred to in this document as “the applicant.”</w:t>
      </w:r>
    </w:p>
    <w:p w14:paraId="07C75069" w14:textId="77777777" w:rsidR="00113FDB" w:rsidRPr="00224643" w:rsidRDefault="00113FDB" w:rsidP="00987ABC"/>
    <w:p w14:paraId="6F0F0375" w14:textId="77777777" w:rsidR="0024347B" w:rsidRPr="00224643" w:rsidRDefault="00113FDB" w:rsidP="00113FDB">
      <w:pPr>
        <w:pStyle w:val="Heading1"/>
        <w:rPr>
          <w:lang w:val="en-GB"/>
        </w:rPr>
      </w:pPr>
      <w:r w:rsidRPr="00224643">
        <w:rPr>
          <w:lang w:val="en-GB"/>
        </w:rPr>
        <w:br/>
      </w:r>
    </w:p>
    <w:p w14:paraId="0310AD43" w14:textId="77777777" w:rsidR="0024347B" w:rsidRPr="00224643" w:rsidRDefault="0024347B" w:rsidP="00987ABC">
      <w:pPr>
        <w:rPr>
          <w:rFonts w:ascii="Roc Grotesk" w:hAnsi="Roc Grotesk"/>
          <w:sz w:val="48"/>
          <w:szCs w:val="48"/>
        </w:rPr>
      </w:pPr>
      <w:r w:rsidRPr="00224643">
        <w:br w:type="page"/>
      </w:r>
    </w:p>
    <w:p w14:paraId="7F199539" w14:textId="0863F56D" w:rsidR="00113FDB" w:rsidRPr="00224643" w:rsidRDefault="00113FDB" w:rsidP="00113FDB">
      <w:pPr>
        <w:pStyle w:val="Heading1"/>
        <w:rPr>
          <w:lang w:val="en-GB"/>
        </w:rPr>
      </w:pPr>
      <w:bookmarkStart w:id="2" w:name="_Toc212198222"/>
      <w:r w:rsidRPr="00224643">
        <w:rPr>
          <w:lang w:val="en-GB"/>
        </w:rPr>
        <w:lastRenderedPageBreak/>
        <w:t xml:space="preserve">Part I: Criteria for Recognizing Living Wage </w:t>
      </w:r>
      <w:r w:rsidR="00224643" w:rsidRPr="00224643">
        <w:rPr>
          <w:lang w:val="en-GB"/>
        </w:rPr>
        <w:t>Estimat</w:t>
      </w:r>
      <w:r w:rsidR="00C6392A">
        <w:rPr>
          <w:lang w:val="en-GB"/>
        </w:rPr>
        <w:t>e</w:t>
      </w:r>
      <w:r w:rsidRPr="00224643">
        <w:rPr>
          <w:lang w:val="en-GB"/>
        </w:rPr>
        <w:t xml:space="preserve"> Methodologies</w:t>
      </w:r>
      <w:bookmarkEnd w:id="2"/>
    </w:p>
    <w:p w14:paraId="3E2FDD0A" w14:textId="49D5CD53" w:rsidR="00113FDB" w:rsidRPr="00224643" w:rsidRDefault="00113FDB" w:rsidP="00987ABC">
      <w:r w:rsidRPr="00224643">
        <w:t xml:space="preserve">The recognition process of IDH is based on the </w:t>
      </w:r>
      <w:r w:rsidR="00224643" w:rsidRPr="00224643">
        <w:t>twelve</w:t>
      </w:r>
      <w:r w:rsidRPr="00224643">
        <w:t xml:space="preserve"> criteria. These criteria do not represent a new living wage estimate methodology but provide objective criteria for the minimum elements needed by a </w:t>
      </w:r>
      <w:r w:rsidRPr="00987ABC">
        <w:t>living</w:t>
      </w:r>
      <w:r w:rsidRPr="00224643">
        <w:t xml:space="preserve"> wage </w:t>
      </w:r>
      <w:r w:rsidR="00224643">
        <w:t>estimat</w:t>
      </w:r>
      <w:r w:rsidR="00C6392A">
        <w:t>e</w:t>
      </w:r>
      <w:r w:rsidRPr="00224643">
        <w:t xml:space="preserve"> methodology in order to be recognized by IDH. Living wage </w:t>
      </w:r>
      <w:r w:rsidR="00C6392A">
        <w:t>estimate</w:t>
      </w:r>
      <w:r w:rsidRPr="00224643">
        <w:t xml:space="preserve"> methodologies must:</w:t>
      </w:r>
    </w:p>
    <w:p w14:paraId="291B490E" w14:textId="65B50938" w:rsidR="00113FDB" w:rsidRPr="00C6392A" w:rsidRDefault="00C6392A" w:rsidP="00987ABC">
      <w:pPr>
        <w:pStyle w:val="ListParagraph"/>
        <w:rPr>
          <w:lang w:val="en-US"/>
        </w:rPr>
      </w:pPr>
      <w:r w:rsidRPr="00C6392A">
        <w:rPr>
          <w:lang w:val="en-US"/>
        </w:rPr>
        <w:t>Estimate living wage: based on data collected through field level</w:t>
      </w:r>
      <w:r>
        <w:rPr>
          <w:lang w:val="en-US"/>
        </w:rPr>
        <w:t xml:space="preserve"> </w:t>
      </w:r>
      <w:r w:rsidRPr="00C6392A">
        <w:rPr>
          <w:lang w:val="en-US"/>
        </w:rPr>
        <w:t>research, online surveys (excluding those that are solely based on</w:t>
      </w:r>
      <w:r>
        <w:rPr>
          <w:lang w:val="en-US"/>
        </w:rPr>
        <w:t xml:space="preserve"> </w:t>
      </w:r>
      <w:r w:rsidRPr="00C6392A">
        <w:rPr>
          <w:lang w:val="en-US"/>
        </w:rPr>
        <w:t>self-selected respondents), national statistics and/or modelling</w:t>
      </w:r>
      <w:r>
        <w:rPr>
          <w:lang w:val="en-US"/>
        </w:rPr>
        <w:t xml:space="preserve"> </w:t>
      </w:r>
      <w:r w:rsidRPr="00C6392A">
        <w:rPr>
          <w:lang w:val="en-US"/>
        </w:rPr>
        <w:t>(modelling not accepted as a sole form).</w:t>
      </w:r>
    </w:p>
    <w:p w14:paraId="09DE70A5" w14:textId="31BEA369" w:rsidR="00113FDB" w:rsidRPr="00224643" w:rsidRDefault="00113FDB" w:rsidP="00987ABC">
      <w:pPr>
        <w:pStyle w:val="ListParagraph"/>
      </w:pPr>
      <w:r w:rsidRPr="00224643">
        <w:t xml:space="preserve">Measure the cost of living of a typical family in a region. A typical family in a region means that the size of a family is estimated based on regional (or national) data through family size data or </w:t>
      </w:r>
      <w:r w:rsidR="00C6392A">
        <w:t>total-fertility</w:t>
      </w:r>
      <w:r w:rsidRPr="00224643">
        <w:t xml:space="preserve"> data.</w:t>
      </w:r>
    </w:p>
    <w:p w14:paraId="053992A3" w14:textId="62D0B79A" w:rsidR="00C6392A" w:rsidRPr="00C6392A" w:rsidRDefault="00C6392A" w:rsidP="00987ABC">
      <w:pPr>
        <w:pStyle w:val="ListParagraph"/>
      </w:pPr>
      <w:r w:rsidRPr="00C6392A">
        <w:t>Methodologies are required to transparently itemize the</w:t>
      </w:r>
      <w:r>
        <w:t xml:space="preserve"> </w:t>
      </w:r>
      <w:r w:rsidRPr="00C6392A">
        <w:t>living expenses included in the calculation of the living wage</w:t>
      </w:r>
      <w:r>
        <w:t xml:space="preserve"> </w:t>
      </w:r>
      <w:r w:rsidRPr="00C6392A">
        <w:t>estim</w:t>
      </w:r>
      <w:r>
        <w:t>a</w:t>
      </w:r>
      <w:r w:rsidRPr="00C6392A">
        <w:t>tes based on requirements listed in the COICOP 2018</w:t>
      </w:r>
      <w:r>
        <w:t xml:space="preserve">. </w:t>
      </w:r>
      <w:r w:rsidRPr="00C6392A">
        <w:t>Typical expense categories include the following but other items might be added based on local contexts:</w:t>
      </w:r>
    </w:p>
    <w:p w14:paraId="0CBB3CC0" w14:textId="77777777" w:rsidR="00C6392A" w:rsidRPr="00C6392A" w:rsidRDefault="00C6392A" w:rsidP="00987ABC">
      <w:pPr>
        <w:spacing w:after="0"/>
        <w:ind w:left="714"/>
      </w:pPr>
      <w:r w:rsidRPr="00C6392A">
        <w:t>• Nutritious food</w:t>
      </w:r>
    </w:p>
    <w:p w14:paraId="06165ACF" w14:textId="77777777" w:rsidR="00C6392A" w:rsidRPr="00C6392A" w:rsidRDefault="00C6392A" w:rsidP="00987ABC">
      <w:pPr>
        <w:spacing w:after="0"/>
        <w:ind w:left="714"/>
      </w:pPr>
      <w:r w:rsidRPr="00C6392A">
        <w:t>• Clothing and footwear</w:t>
      </w:r>
    </w:p>
    <w:p w14:paraId="22A66E80" w14:textId="77777777" w:rsidR="00C6392A" w:rsidRPr="00C6392A" w:rsidRDefault="00C6392A" w:rsidP="00987ABC">
      <w:pPr>
        <w:spacing w:after="0"/>
        <w:ind w:left="714"/>
      </w:pPr>
      <w:r w:rsidRPr="00C6392A">
        <w:t>• Housing (including rental costs, maintenance and furnishing)</w:t>
      </w:r>
    </w:p>
    <w:p w14:paraId="65E9D9EC" w14:textId="77777777" w:rsidR="00C6392A" w:rsidRPr="00C6392A" w:rsidRDefault="00C6392A" w:rsidP="00987ABC">
      <w:pPr>
        <w:spacing w:after="0"/>
        <w:ind w:left="714"/>
      </w:pPr>
      <w:r w:rsidRPr="00C6392A">
        <w:t>• Healthcare</w:t>
      </w:r>
    </w:p>
    <w:p w14:paraId="575A2021" w14:textId="77777777" w:rsidR="00C6392A" w:rsidRPr="00C6392A" w:rsidRDefault="00C6392A" w:rsidP="00987ABC">
      <w:pPr>
        <w:spacing w:after="0"/>
        <w:ind w:left="714"/>
      </w:pPr>
      <w:r w:rsidRPr="00C6392A">
        <w:t>• Transportation</w:t>
      </w:r>
    </w:p>
    <w:p w14:paraId="378F7352" w14:textId="77777777" w:rsidR="00C6392A" w:rsidRPr="00C6392A" w:rsidRDefault="00C6392A" w:rsidP="00987ABC">
      <w:pPr>
        <w:spacing w:after="0"/>
        <w:ind w:left="714"/>
      </w:pPr>
      <w:r w:rsidRPr="00C6392A">
        <w:t>• Information and communication</w:t>
      </w:r>
    </w:p>
    <w:p w14:paraId="1547E8C2" w14:textId="77777777" w:rsidR="00C6392A" w:rsidRPr="00C6392A" w:rsidRDefault="00C6392A" w:rsidP="00987ABC">
      <w:pPr>
        <w:spacing w:after="0"/>
        <w:ind w:left="714"/>
      </w:pPr>
      <w:r w:rsidRPr="00C6392A">
        <w:t>• Recreation, sport and culture</w:t>
      </w:r>
    </w:p>
    <w:p w14:paraId="02B91766" w14:textId="77777777" w:rsidR="00C6392A" w:rsidRPr="00C6392A" w:rsidRDefault="00C6392A" w:rsidP="00987ABC">
      <w:pPr>
        <w:spacing w:after="0"/>
        <w:ind w:left="714"/>
      </w:pPr>
      <w:r w:rsidRPr="00C6392A">
        <w:t>• Education services</w:t>
      </w:r>
    </w:p>
    <w:p w14:paraId="11C34B05" w14:textId="77777777" w:rsidR="00C6392A" w:rsidRPr="00C6392A" w:rsidRDefault="00C6392A" w:rsidP="00987ABC">
      <w:pPr>
        <w:spacing w:after="0"/>
        <w:ind w:left="714"/>
      </w:pPr>
      <w:r w:rsidRPr="00C6392A">
        <w:t>• Restaurants and accommodation services</w:t>
      </w:r>
    </w:p>
    <w:p w14:paraId="0C21C3AE" w14:textId="77777777" w:rsidR="00C6392A" w:rsidRPr="00C6392A" w:rsidRDefault="00C6392A" w:rsidP="00987ABC">
      <w:pPr>
        <w:spacing w:after="0"/>
        <w:ind w:left="714"/>
      </w:pPr>
      <w:r w:rsidRPr="00C6392A">
        <w:t>• Insurance and financial services</w:t>
      </w:r>
    </w:p>
    <w:p w14:paraId="065CB1EC" w14:textId="77777777" w:rsidR="00C6392A" w:rsidRPr="00C6392A" w:rsidRDefault="00C6392A" w:rsidP="00987ABC">
      <w:pPr>
        <w:spacing w:after="0"/>
        <w:ind w:left="714"/>
      </w:pPr>
      <w:r w:rsidRPr="00C6392A">
        <w:t>• Personal care and other gender aspects (e.g.</w:t>
      </w:r>
    </w:p>
    <w:p w14:paraId="2D2257B1" w14:textId="77777777" w:rsidR="00C6392A" w:rsidRPr="00C6392A" w:rsidRDefault="00C6392A" w:rsidP="00987ABC">
      <w:pPr>
        <w:spacing w:after="0"/>
        <w:ind w:left="714"/>
      </w:pPr>
      <w:r w:rsidRPr="00C6392A">
        <w:t>sanitary products)</w:t>
      </w:r>
    </w:p>
    <w:p w14:paraId="198AFA8B" w14:textId="53955B7B" w:rsidR="00C6392A" w:rsidRPr="00C6392A" w:rsidRDefault="00C6392A" w:rsidP="00987ABC">
      <w:pPr>
        <w:spacing w:after="0"/>
        <w:ind w:left="714"/>
      </w:pPr>
      <w:r w:rsidRPr="00C6392A">
        <w:t>• Care (</w:t>
      </w:r>
      <w:proofErr w:type="spellStart"/>
      <w:r w:rsidRPr="00C6392A">
        <w:t>child+elder</w:t>
      </w:r>
      <w:proofErr w:type="spellEnd"/>
      <w:r w:rsidRPr="00C6392A">
        <w:t>)</w:t>
      </w:r>
    </w:p>
    <w:p w14:paraId="03BA66CA" w14:textId="77777777" w:rsidR="00C6392A" w:rsidRPr="00C6392A" w:rsidRDefault="00C6392A" w:rsidP="00987ABC">
      <w:pPr>
        <w:spacing w:after="0"/>
        <w:ind w:left="714"/>
      </w:pPr>
      <w:r w:rsidRPr="00C6392A">
        <w:t>• Other</w:t>
      </w:r>
    </w:p>
    <w:p w14:paraId="21060104" w14:textId="77777777" w:rsidR="00C6392A" w:rsidRPr="00C6392A" w:rsidRDefault="00C6392A" w:rsidP="00987ABC">
      <w:pPr>
        <w:spacing w:after="0"/>
        <w:ind w:left="714"/>
      </w:pPr>
      <w:r w:rsidRPr="00C6392A">
        <w:t>• A small margin for unexpected events</w:t>
      </w:r>
    </w:p>
    <w:p w14:paraId="03E5698F" w14:textId="35A18A4C" w:rsidR="00113FDB" w:rsidRPr="00C6392A" w:rsidRDefault="00C6392A" w:rsidP="00987ABC">
      <w:pPr>
        <w:ind w:left="714"/>
      </w:pPr>
      <w:r w:rsidRPr="00C6392A">
        <w:t>Methodologies to provide an explanation on why they do not</w:t>
      </w:r>
      <w:r>
        <w:t xml:space="preserve"> </w:t>
      </w:r>
      <w:r w:rsidRPr="00C6392A">
        <w:t>certain rubrics, for example, childcare.</w:t>
      </w:r>
    </w:p>
    <w:p w14:paraId="5F0C41E8" w14:textId="6A127163" w:rsidR="000E09BA" w:rsidRPr="000E09BA" w:rsidRDefault="000E09BA" w:rsidP="00987ABC">
      <w:pPr>
        <w:pStyle w:val="ListParagraph"/>
      </w:pPr>
      <w:r w:rsidRPr="000E09BA">
        <w:t>Factor in the expected number of working adults in a family</w:t>
      </w:r>
      <w:r>
        <w:t xml:space="preserve"> </w:t>
      </w:r>
      <w:r w:rsidRPr="000E09BA">
        <w:t>by dividing the total cost of living by 1 + probability of full-</w:t>
      </w:r>
      <w:r>
        <w:t xml:space="preserve"> </w:t>
      </w:r>
      <w:r w:rsidRPr="000E09BA">
        <w:t>time work.</w:t>
      </w:r>
    </w:p>
    <w:p w14:paraId="5C57A592" w14:textId="77777777" w:rsidR="000E09BA" w:rsidRDefault="000E09BA" w:rsidP="00987ABC">
      <w:pPr>
        <w:ind w:left="714"/>
      </w:pPr>
      <w:r w:rsidRPr="000E09BA">
        <w:t>Additionally, a living wage that factors in for a single earner</w:t>
      </w:r>
      <w:r>
        <w:t xml:space="preserve"> </w:t>
      </w:r>
      <w:r w:rsidRPr="000E09BA">
        <w:t>by dividing the total cost of living by 1 to represent the</w:t>
      </w:r>
      <w:r>
        <w:t xml:space="preserve"> </w:t>
      </w:r>
      <w:r w:rsidRPr="000E09BA">
        <w:t>single earner in a typical size family is also accepted.</w:t>
      </w:r>
    </w:p>
    <w:p w14:paraId="7A13CB1F" w14:textId="48937761" w:rsidR="00113FDB" w:rsidRPr="000E09BA" w:rsidRDefault="00113FDB" w:rsidP="00987ABC">
      <w:pPr>
        <w:pStyle w:val="ListParagraph"/>
      </w:pPr>
      <w:r w:rsidRPr="000E09BA">
        <w:t>Provide the gross living wage estimate, which is the gross pay required to ensure sufficient net take home pay to cover for the cost of living. This is necessary because net living wage would not account for statutory deductions from pay (such as income taxes, social security taxes, and union fees) which will reduce the take home pay and money available for day-to-day expenses.</w:t>
      </w:r>
    </w:p>
    <w:p w14:paraId="424ECFD1" w14:textId="4847ED4C" w:rsidR="000E09BA" w:rsidRPr="000E09BA" w:rsidRDefault="000E09BA" w:rsidP="00987ABC">
      <w:pPr>
        <w:pStyle w:val="ListParagraph"/>
      </w:pPr>
      <w:r w:rsidRPr="000E09BA">
        <w:t>Estimates are city/region-specific or at least account for urban</w:t>
      </w:r>
      <w:r>
        <w:t xml:space="preserve"> </w:t>
      </w:r>
      <w:r w:rsidRPr="000E09BA">
        <w:t>and rural differences.</w:t>
      </w:r>
    </w:p>
    <w:p w14:paraId="6D74F1B4" w14:textId="77777777" w:rsidR="002B3365" w:rsidRDefault="000E09BA" w:rsidP="00987ABC">
      <w:pPr>
        <w:ind w:left="714"/>
      </w:pPr>
      <w:r w:rsidRPr="000E09BA">
        <w:t xml:space="preserve">For large countries (e.g. Australia, Argentina, Brazil, Canada, China, India, Russia, USA): </w:t>
      </w:r>
    </w:p>
    <w:p w14:paraId="63EF06D6" w14:textId="3A697702" w:rsidR="000E09BA" w:rsidRDefault="000E09BA" w:rsidP="00987ABC">
      <w:pPr>
        <w:ind w:left="714"/>
      </w:pPr>
      <w:r w:rsidRPr="000E09BA">
        <w:t>Methodologies need to indicate whether subnational estimates are provided or not and if the location for which the subnational estimates apply are based on governmental/sub-</w:t>
      </w:r>
      <w:r w:rsidRPr="000E09BA">
        <w:lastRenderedPageBreak/>
        <w:t xml:space="preserve">governmental delimitation (e.g. when the estimate applies to a specific sub-national province). </w:t>
      </w:r>
    </w:p>
    <w:p w14:paraId="7B0761DD" w14:textId="6A0C7B4D" w:rsidR="002B3365" w:rsidRPr="000E09BA" w:rsidRDefault="002B3365" w:rsidP="002B3365">
      <w:pPr>
        <w:ind w:left="714"/>
      </w:pPr>
      <w:r>
        <w:t>Methodologies need to provide guidance on how to proceed when there are not subnational estimates or there is no estimate available for a given region (e.g. suggest that they use the national estimate, or a neighbouring region estimate).</w:t>
      </w:r>
    </w:p>
    <w:p w14:paraId="629E7642" w14:textId="77777777" w:rsidR="00987ABC" w:rsidRDefault="000E09BA" w:rsidP="00987ABC">
      <w:pPr>
        <w:pStyle w:val="ListParagraph"/>
      </w:pPr>
      <w:r w:rsidRPr="000E09BA">
        <w:t xml:space="preserve">Must </w:t>
      </w:r>
      <w:r w:rsidRPr="00987ABC">
        <w:t>have</w:t>
      </w:r>
      <w:r w:rsidRPr="000E09BA">
        <w:t xml:space="preserve"> no inherent conflicts of interest. Methodologies must have sufficient distance from funding sources to maintain integrity. In addition, individual estimate results must not be influenced by the funding source. </w:t>
      </w:r>
    </w:p>
    <w:p w14:paraId="47CB05CF" w14:textId="74EDD201" w:rsidR="000E09BA" w:rsidRPr="000E09BA" w:rsidRDefault="000E09BA" w:rsidP="00987ABC">
      <w:pPr>
        <w:ind w:left="714"/>
      </w:pPr>
      <w:r w:rsidRPr="000E09BA">
        <w:t>Organisations who have other activities that can be perceived as a conflict of interest such as auditing and certifying companies that use these estimates, the organisation needs to publicly disclose what are the systems that have been implemented to avoid such conflicts.</w:t>
      </w:r>
    </w:p>
    <w:p w14:paraId="48B5B465" w14:textId="1E73492D" w:rsidR="000E09BA" w:rsidRPr="000E09BA" w:rsidRDefault="000E09BA" w:rsidP="00987ABC">
      <w:pPr>
        <w:pStyle w:val="ListParagraph"/>
      </w:pPr>
      <w:r w:rsidRPr="000E09BA">
        <w:t>Publish a clear and consistent step-by-step methodology for data collection, the data sources used and calculation elements, including a description of each step of the data collection, the calculation formulas used and a breakdown of the different components of the living wage estimation (see criterion 3).</w:t>
      </w:r>
    </w:p>
    <w:p w14:paraId="101FDC79" w14:textId="5D32C361" w:rsidR="000E09BA" w:rsidRPr="000E09BA" w:rsidRDefault="000E09BA" w:rsidP="00987ABC">
      <w:pPr>
        <w:pStyle w:val="ListParagraph"/>
      </w:pPr>
      <w:r w:rsidRPr="000E09BA">
        <w:t>If there is no on the ground data collection research every year,</w:t>
      </w:r>
      <w:r>
        <w:t xml:space="preserve"> t</w:t>
      </w:r>
      <w:r w:rsidRPr="000E09BA">
        <w:t>he estimate should at least be adjusted according to inflation</w:t>
      </w:r>
      <w:r>
        <w:t xml:space="preserve"> </w:t>
      </w:r>
      <w:r w:rsidRPr="000E09BA">
        <w:t>every year. Further adjustments beyond inflation, through</w:t>
      </w:r>
      <w:r>
        <w:t xml:space="preserve"> </w:t>
      </w:r>
      <w:r w:rsidRPr="000E09BA">
        <w:t>a full on the ground study, should take place as frequent as</w:t>
      </w:r>
      <w:r>
        <w:t xml:space="preserve"> </w:t>
      </w:r>
      <w:r w:rsidRPr="000E09BA">
        <w:t>possible. Methodologies are encouraged to do so as much as</w:t>
      </w:r>
      <w:r>
        <w:t xml:space="preserve"> </w:t>
      </w:r>
      <w:r w:rsidRPr="000E09BA">
        <w:t>their resources allow and no longer than every 5 to 10 years</w:t>
      </w:r>
      <w:r>
        <w:t xml:space="preserve"> </w:t>
      </w:r>
      <w:r w:rsidRPr="000E09BA">
        <w:t>(considering local circumstances).</w:t>
      </w:r>
    </w:p>
    <w:p w14:paraId="24618151" w14:textId="7AC3286D" w:rsidR="00113FDB" w:rsidRPr="00987ABC" w:rsidRDefault="000E09BA" w:rsidP="00987ABC">
      <w:pPr>
        <w:ind w:left="714"/>
      </w:pPr>
      <w:r w:rsidRPr="00987ABC">
        <w:t>Methodologies to provide justification on the frequency of their full studies and why they are not conducted within the ideal timeframe (e.g. financial or capacity limitations).</w:t>
      </w:r>
    </w:p>
    <w:p w14:paraId="2829ED5A" w14:textId="77777777" w:rsidR="00987ABC" w:rsidRDefault="00987ABC" w:rsidP="00987ABC">
      <w:pPr>
        <w:pStyle w:val="ListParagraph"/>
      </w:pPr>
      <w:r w:rsidRPr="00987ABC">
        <w:t>Methodologies to explicitly mention the date of the data collection</w:t>
      </w:r>
      <w:r>
        <w:t xml:space="preserve"> </w:t>
      </w:r>
      <w:r w:rsidRPr="00987ABC">
        <w:t>for each category separately.</w:t>
      </w:r>
      <w:r>
        <w:t xml:space="preserve"> </w:t>
      </w:r>
    </w:p>
    <w:p w14:paraId="2BF2C4C7" w14:textId="693EC574" w:rsidR="000E09BA" w:rsidRDefault="00987ABC" w:rsidP="00987ABC">
      <w:pPr>
        <w:ind w:left="714"/>
      </w:pPr>
      <w:r w:rsidRPr="00987ABC">
        <w:t>Methodologies to explicitly mention the period for which the</w:t>
      </w:r>
      <w:r>
        <w:t xml:space="preserve"> </w:t>
      </w:r>
      <w:r w:rsidRPr="00987ABC">
        <w:t>estimate is applicable.</w:t>
      </w:r>
    </w:p>
    <w:p w14:paraId="22821BF0" w14:textId="3A3FAD03" w:rsidR="00987ABC" w:rsidRDefault="00987ABC" w:rsidP="00987ABC">
      <w:pPr>
        <w:pStyle w:val="ListParagraph"/>
      </w:pPr>
      <w:r w:rsidRPr="00987ABC">
        <w:t>Specify when estimates were developed by, or in direct</w:t>
      </w:r>
      <w:r>
        <w:t xml:space="preserve"> </w:t>
      </w:r>
      <w:r w:rsidRPr="00987ABC">
        <w:t>partnership with, local independent research institutions and</w:t>
      </w:r>
      <w:r>
        <w:t xml:space="preserve"> </w:t>
      </w:r>
      <w:r w:rsidRPr="00987ABC">
        <w:t>labour representatives and were subject to local stakeholders’</w:t>
      </w:r>
      <w:r>
        <w:t xml:space="preserve"> </w:t>
      </w:r>
      <w:r w:rsidRPr="00987ABC">
        <w:t>This indication would provide a better overview</w:t>
      </w:r>
      <w:r>
        <w:t xml:space="preserve"> </w:t>
      </w:r>
      <w:r w:rsidRPr="00987ABC">
        <w:t>of estimates that have been developed with local</w:t>
      </w:r>
      <w:r>
        <w:t xml:space="preserve"> </w:t>
      </w:r>
      <w:r w:rsidRPr="00987ABC">
        <w:t>institutions and/or labour representatives.</w:t>
      </w:r>
      <w:r>
        <w:t xml:space="preserve"> </w:t>
      </w:r>
      <w:r w:rsidRPr="00987ABC">
        <w:t>consultation. Methodologies to describe how they consult local</w:t>
      </w:r>
      <w:r>
        <w:t xml:space="preserve"> </w:t>
      </w:r>
      <w:r w:rsidRPr="00987ABC">
        <w:t>stakeholders.</w:t>
      </w:r>
    </w:p>
    <w:p w14:paraId="37DD276E" w14:textId="6C28D37B" w:rsidR="00987ABC" w:rsidRPr="00987ABC" w:rsidRDefault="00987ABC" w:rsidP="00987ABC">
      <w:pPr>
        <w:pStyle w:val="ListParagraph"/>
      </w:pPr>
      <w:r w:rsidRPr="00987ABC">
        <w:t>Methodologies to be verified by an independent party with no</w:t>
      </w:r>
      <w:r>
        <w:t xml:space="preserve"> </w:t>
      </w:r>
      <w:r w:rsidRPr="00987ABC">
        <w:t>conflict of interest (based on the ILO principle, chapter 3 of the</w:t>
      </w:r>
      <w:r>
        <w:t xml:space="preserve"> </w:t>
      </w:r>
      <w:r w:rsidRPr="00987ABC">
        <w:t>report from March 2024). Methodologies to describe its quality</w:t>
      </w:r>
      <w:r>
        <w:t xml:space="preserve"> </w:t>
      </w:r>
      <w:r w:rsidRPr="00987ABC">
        <w:t>assurance process during the recognition process.</w:t>
      </w:r>
    </w:p>
    <w:p w14:paraId="4BAACF06" w14:textId="77777777" w:rsidR="00113FDB" w:rsidRPr="002B3365" w:rsidRDefault="00113FDB" w:rsidP="00987ABC">
      <w:pPr>
        <w:rPr>
          <w:b/>
          <w:bCs/>
          <w:u w:val="single"/>
        </w:rPr>
      </w:pPr>
      <w:r w:rsidRPr="002B3365">
        <w:rPr>
          <w:b/>
          <w:bCs/>
          <w:u w:val="single"/>
        </w:rPr>
        <w:t>Important note:</w:t>
      </w:r>
    </w:p>
    <w:p w14:paraId="03680BD5" w14:textId="64FFD54E" w:rsidR="00113FDB" w:rsidRPr="00224643" w:rsidRDefault="00113FDB" w:rsidP="00987ABC">
      <w:r w:rsidRPr="00224643">
        <w:t xml:space="preserve">Each living wage </w:t>
      </w:r>
      <w:r w:rsidR="00987ABC">
        <w:t>estimate</w:t>
      </w:r>
      <w:r w:rsidRPr="00224643">
        <w:t xml:space="preserve"> methodology may publish various living wages which are specific to different times</w:t>
      </w:r>
      <w:r w:rsidR="0024347B" w:rsidRPr="00224643">
        <w:t xml:space="preserve"> </w:t>
      </w:r>
      <w:r w:rsidRPr="00224643">
        <w:t xml:space="preserve">and places. And when looking for a living wage </w:t>
      </w:r>
      <w:r w:rsidR="00987ABC">
        <w:t>estimate</w:t>
      </w:r>
      <w:r w:rsidRPr="00224643">
        <w:t xml:space="preserve"> for a certain time and place, it may be the case that</w:t>
      </w:r>
      <w:r w:rsidR="0024347B" w:rsidRPr="00224643">
        <w:t xml:space="preserve"> </w:t>
      </w:r>
      <w:r w:rsidRPr="00224643">
        <w:t xml:space="preserve">more than one </w:t>
      </w:r>
      <w:r w:rsidR="00987ABC">
        <w:t>estimate</w:t>
      </w:r>
      <w:r w:rsidRPr="00224643">
        <w:t xml:space="preserve"> methodology has met the Criteria for Recognizing Living Wage </w:t>
      </w:r>
      <w:r w:rsidR="00987ABC">
        <w:t>Estimate</w:t>
      </w:r>
      <w:r w:rsidR="0024347B" w:rsidRPr="00224643">
        <w:t xml:space="preserve"> </w:t>
      </w:r>
      <w:r w:rsidRPr="00224643">
        <w:t xml:space="preserve">Methodologies in a given region. In case of multiple living wage </w:t>
      </w:r>
      <w:r w:rsidR="00987ABC">
        <w:t>estimates</w:t>
      </w:r>
      <w:r w:rsidRPr="00224643">
        <w:t xml:space="preserve"> available, IDH recommends</w:t>
      </w:r>
      <w:r w:rsidR="0024347B" w:rsidRPr="00224643">
        <w:t xml:space="preserve"> </w:t>
      </w:r>
      <w:r w:rsidRPr="00224643">
        <w:t xml:space="preserve">prioritizing </w:t>
      </w:r>
      <w:r w:rsidR="00987ABC">
        <w:t>estimates</w:t>
      </w:r>
      <w:r w:rsidRPr="00224643">
        <w:t xml:space="preserve"> in the following order:</w:t>
      </w:r>
    </w:p>
    <w:p w14:paraId="56302DFE" w14:textId="01E482ED" w:rsidR="00113FDB" w:rsidRPr="00224643" w:rsidRDefault="00113FDB" w:rsidP="00987ABC">
      <w:pPr>
        <w:pStyle w:val="ListParagraph"/>
        <w:numPr>
          <w:ilvl w:val="0"/>
          <w:numId w:val="5"/>
        </w:numPr>
      </w:pPr>
      <w:r w:rsidRPr="00224643">
        <w:t>First, those endorsed or vetted by a legitimate and representative local organization, for instance,</w:t>
      </w:r>
      <w:r w:rsidR="0024347B" w:rsidRPr="00224643">
        <w:t xml:space="preserve"> </w:t>
      </w:r>
      <w:r w:rsidRPr="00224643">
        <w:t>through a mechanism for vetting living wage estimates with stakeholders in an open and transparent</w:t>
      </w:r>
      <w:r w:rsidR="0024347B" w:rsidRPr="00224643">
        <w:t xml:space="preserve"> </w:t>
      </w:r>
      <w:r w:rsidRPr="00224643">
        <w:t>way.</w:t>
      </w:r>
    </w:p>
    <w:p w14:paraId="11686A6A" w14:textId="72645607" w:rsidR="00686A2C" w:rsidRPr="00224643" w:rsidRDefault="00113FDB" w:rsidP="00987ABC">
      <w:pPr>
        <w:pStyle w:val="ListParagraph"/>
        <w:numPr>
          <w:ilvl w:val="0"/>
          <w:numId w:val="5"/>
        </w:numPr>
      </w:pPr>
      <w:r w:rsidRPr="00224643">
        <w:t xml:space="preserve">Second, those specific to the area (first location-specific, then urban or rural </w:t>
      </w:r>
      <w:r w:rsidR="00987ABC">
        <w:t>estimates</w:t>
      </w:r>
      <w:r w:rsidRPr="00224643">
        <w:t>).</w:t>
      </w:r>
    </w:p>
    <w:p w14:paraId="56BA86E6" w14:textId="0E45425B" w:rsidR="00360F28" w:rsidRDefault="00360F28" w:rsidP="00987ABC"/>
    <w:p w14:paraId="120F619F" w14:textId="7320CBF4" w:rsidR="00987ABC" w:rsidRDefault="00987ABC" w:rsidP="00987ABC"/>
    <w:p w14:paraId="4C3D3C83" w14:textId="64474494" w:rsidR="00987ABC" w:rsidRDefault="00987ABC" w:rsidP="00987ABC"/>
    <w:p w14:paraId="1D1EDD8D" w14:textId="77777777" w:rsidR="00987ABC" w:rsidRPr="00224643" w:rsidRDefault="00987ABC" w:rsidP="00987ABC"/>
    <w:p w14:paraId="7ED15333" w14:textId="4A901626" w:rsidR="0024347B" w:rsidRPr="00224643" w:rsidRDefault="0024347B" w:rsidP="00987ABC"/>
    <w:p w14:paraId="023779FB" w14:textId="4D3ED72A" w:rsidR="0024347B" w:rsidRPr="00224643" w:rsidRDefault="0024347B" w:rsidP="0024347B">
      <w:pPr>
        <w:pStyle w:val="Heading1"/>
        <w:rPr>
          <w:lang w:val="en-GB"/>
        </w:rPr>
      </w:pPr>
      <w:bookmarkStart w:id="3" w:name="_Toc212198223"/>
      <w:r w:rsidRPr="00224643">
        <w:rPr>
          <w:lang w:val="en-GB"/>
        </w:rPr>
        <w:t>PART II: Recognition Process</w:t>
      </w:r>
      <w:bookmarkEnd w:id="3"/>
    </w:p>
    <w:p w14:paraId="254F4450" w14:textId="77777777" w:rsidR="0024347B" w:rsidRPr="00224643" w:rsidRDefault="0024347B" w:rsidP="0024347B">
      <w:pPr>
        <w:pStyle w:val="Heading2"/>
        <w:rPr>
          <w:lang w:val="en-GB"/>
        </w:rPr>
      </w:pPr>
      <w:bookmarkStart w:id="4" w:name="_Toc212198224"/>
      <w:r w:rsidRPr="00224643">
        <w:rPr>
          <w:lang w:val="en-GB"/>
        </w:rPr>
        <w:t>Application Process</w:t>
      </w:r>
      <w:bookmarkEnd w:id="4"/>
    </w:p>
    <w:p w14:paraId="6CFC7865" w14:textId="77777777" w:rsidR="0024347B" w:rsidRPr="00224643" w:rsidRDefault="0024347B" w:rsidP="00451F0E">
      <w:pPr>
        <w:pStyle w:val="Heading3"/>
        <w:jc w:val="both"/>
        <w:rPr>
          <w:lang w:val="en-GB"/>
        </w:rPr>
      </w:pPr>
      <w:bookmarkStart w:id="5" w:name="_Toc212198225"/>
      <w:r w:rsidRPr="00224643">
        <w:rPr>
          <w:lang w:val="en-GB"/>
        </w:rPr>
        <w:t>Eligibility Criteria</w:t>
      </w:r>
      <w:bookmarkEnd w:id="5"/>
    </w:p>
    <w:p w14:paraId="1D8574B3" w14:textId="605DCAB8" w:rsidR="0024347B" w:rsidRPr="00224643" w:rsidRDefault="0024347B" w:rsidP="00987ABC">
      <w:r w:rsidRPr="00224643">
        <w:t xml:space="preserve">Applicants must meet the following eligibility criteria to apply for recognition of their living wage </w:t>
      </w:r>
      <w:r w:rsidR="00987ABC">
        <w:t>estimate</w:t>
      </w:r>
      <w:r w:rsidRPr="00224643">
        <w:t xml:space="preserve"> methodology:</w:t>
      </w:r>
    </w:p>
    <w:p w14:paraId="23DAC435" w14:textId="1C018FC7" w:rsidR="0024347B" w:rsidRPr="00224643" w:rsidRDefault="0024347B" w:rsidP="0083653B">
      <w:pPr>
        <w:pStyle w:val="ListParagraph"/>
        <w:numPr>
          <w:ilvl w:val="0"/>
          <w:numId w:val="6"/>
        </w:numPr>
        <w:spacing w:after="0"/>
        <w:ind w:left="714" w:hanging="357"/>
      </w:pPr>
      <w:r w:rsidRPr="00224643">
        <w:t xml:space="preserve">At least one living wage </w:t>
      </w:r>
      <w:r w:rsidR="00987ABC">
        <w:t>estimate</w:t>
      </w:r>
      <w:r w:rsidRPr="00224643">
        <w:t xml:space="preserve"> report has been published using the methodology.</w:t>
      </w:r>
    </w:p>
    <w:p w14:paraId="7B8ADCB9" w14:textId="1A068E71" w:rsidR="0024347B" w:rsidRPr="00224643" w:rsidRDefault="0024347B" w:rsidP="0083653B">
      <w:pPr>
        <w:pStyle w:val="ListParagraph"/>
        <w:numPr>
          <w:ilvl w:val="0"/>
          <w:numId w:val="6"/>
        </w:numPr>
        <w:spacing w:after="0"/>
        <w:ind w:left="714" w:hanging="357"/>
      </w:pPr>
      <w:r w:rsidRPr="00224643">
        <w:t xml:space="preserve">The living wage </w:t>
      </w:r>
      <w:r w:rsidR="00987ABC">
        <w:t>estimate</w:t>
      </w:r>
      <w:r w:rsidRPr="00224643">
        <w:t xml:space="preserve"> methodology organization has been operational for a period of at least 12 months.</w:t>
      </w:r>
    </w:p>
    <w:p w14:paraId="0D3767AA" w14:textId="43D164E4" w:rsidR="0024347B" w:rsidRPr="00224643" w:rsidRDefault="0024347B" w:rsidP="00987ABC">
      <w:pPr>
        <w:pStyle w:val="ListParagraph"/>
        <w:numPr>
          <w:ilvl w:val="0"/>
          <w:numId w:val="6"/>
        </w:numPr>
      </w:pPr>
      <w:r w:rsidRPr="00224643">
        <w:t>The applicant is a legally registered body such as an organization or research institution.</w:t>
      </w:r>
    </w:p>
    <w:p w14:paraId="1A686A08" w14:textId="53185B4A" w:rsidR="0024347B" w:rsidRPr="00224643" w:rsidRDefault="0024347B" w:rsidP="00987ABC">
      <w:r w:rsidRPr="00224643">
        <w:t>Applicants are required to submit supporting evidence that they meet the eligibility criteria together with the completed Expression of Interest Form (see separate document).</w:t>
      </w:r>
    </w:p>
    <w:p w14:paraId="2663BD2C" w14:textId="68730544" w:rsidR="0024347B" w:rsidRPr="00224643" w:rsidRDefault="0024347B" w:rsidP="00987ABC">
      <w:r w:rsidRPr="00224643">
        <w:t>IDH, through a designated Technical Manager, will receive the form and reserves the right to reject or return an application back to the applicant, if the quality of the form is poor or if it is incomplete. The applicant may re-apply for recognition once it is able to prove that the reasons for rejection have been fully addressed.</w:t>
      </w:r>
    </w:p>
    <w:p w14:paraId="27D2233D" w14:textId="1F9DE450" w:rsidR="0024347B" w:rsidRPr="00224643" w:rsidRDefault="0024347B" w:rsidP="00987ABC">
      <w:r w:rsidRPr="00224643">
        <w:t>Once IDH signs and accepts the Expression of Interest Form, the applicant will be able to progress with the steps as outlined in this document.</w:t>
      </w:r>
    </w:p>
    <w:p w14:paraId="1EA4AED2" w14:textId="77777777" w:rsidR="0024347B" w:rsidRPr="00224643" w:rsidRDefault="0024347B" w:rsidP="00451F0E">
      <w:pPr>
        <w:pStyle w:val="Heading3"/>
        <w:jc w:val="both"/>
        <w:rPr>
          <w:lang w:val="en-GB"/>
        </w:rPr>
      </w:pPr>
      <w:bookmarkStart w:id="6" w:name="_Toc212198226"/>
      <w:r w:rsidRPr="00224643">
        <w:rPr>
          <w:lang w:val="en-GB"/>
        </w:rPr>
        <w:t>Timeframe for Application</w:t>
      </w:r>
      <w:bookmarkEnd w:id="6"/>
    </w:p>
    <w:p w14:paraId="67586B78" w14:textId="1DBEF138" w:rsidR="0024347B" w:rsidRPr="00224643" w:rsidRDefault="0024347B" w:rsidP="00987ABC">
      <w:r w:rsidRPr="00224643">
        <w:t>The Recognition Process will take three months on average to complete but must be finalised within a maximum timeframe of one year from the date of application. The recognition is valid for three years. If the applicant does not get recognized within one year, it will be removed from the process. The applicant can immediately re-apply for recognition if so wishes.</w:t>
      </w:r>
    </w:p>
    <w:p w14:paraId="393F5379" w14:textId="77777777" w:rsidR="0024347B" w:rsidRPr="00224643" w:rsidRDefault="0024347B" w:rsidP="00451F0E">
      <w:pPr>
        <w:pStyle w:val="Heading3"/>
        <w:jc w:val="both"/>
        <w:rPr>
          <w:lang w:val="en-GB"/>
        </w:rPr>
      </w:pPr>
      <w:bookmarkStart w:id="7" w:name="_Toc212198227"/>
      <w:r w:rsidRPr="00224643">
        <w:rPr>
          <w:lang w:val="en-GB"/>
        </w:rPr>
        <w:t>Application for Re-Recognition</w:t>
      </w:r>
      <w:bookmarkEnd w:id="7"/>
    </w:p>
    <w:p w14:paraId="15D49450" w14:textId="4138C50A" w:rsidR="0024347B" w:rsidRPr="00224643" w:rsidRDefault="0024347B" w:rsidP="00987ABC">
      <w:r w:rsidRPr="00224643">
        <w:t>Applicants may apply for re-recognition if they have made a significant change in their methodology, governance or ownership, or a significant change to its management system, or normative documents, which could compromise the organization’s recognition by IDH. The applicant shall inform IDH when a significant change has taken place. If needed, IDH will consult with the Technical Advisory Group to understand the impact of a significant change.</w:t>
      </w:r>
    </w:p>
    <w:p w14:paraId="41D3002D" w14:textId="39EBE65A" w:rsidR="00C07281" w:rsidRPr="00224643" w:rsidRDefault="0024347B" w:rsidP="00987ABC">
      <w:r w:rsidRPr="00224643">
        <w:t xml:space="preserve">The applicant is required to inform IDH in writing about any significant change </w:t>
      </w:r>
      <w:r w:rsidR="00901790" w:rsidRPr="00224643">
        <w:t xml:space="preserve">in the methodology </w:t>
      </w:r>
      <w:r w:rsidRPr="00224643">
        <w:t xml:space="preserve">and start </w:t>
      </w:r>
      <w:r w:rsidR="00901790" w:rsidRPr="00224643">
        <w:t xml:space="preserve">a new </w:t>
      </w:r>
      <w:r w:rsidRPr="00224643">
        <w:t>re-recognition</w:t>
      </w:r>
      <w:r w:rsidR="00C07281" w:rsidRPr="00224643">
        <w:t xml:space="preserve"> </w:t>
      </w:r>
      <w:r w:rsidRPr="00224643">
        <w:t>process within a maximum timeframe of 9 months after the implementation of such change.</w:t>
      </w:r>
    </w:p>
    <w:p w14:paraId="54D9C4A5" w14:textId="77777777" w:rsidR="0024347B" w:rsidRPr="00224643" w:rsidRDefault="0024347B" w:rsidP="00C07281">
      <w:pPr>
        <w:pStyle w:val="Heading3"/>
        <w:rPr>
          <w:lang w:val="en-GB"/>
        </w:rPr>
      </w:pPr>
      <w:bookmarkStart w:id="8" w:name="_Toc212198228"/>
      <w:r w:rsidRPr="00224643">
        <w:rPr>
          <w:lang w:val="en-GB"/>
        </w:rPr>
        <w:t>Updated Criteria and Transition Period</w:t>
      </w:r>
      <w:bookmarkEnd w:id="8"/>
    </w:p>
    <w:p w14:paraId="4A1C2856" w14:textId="7251F0A9" w:rsidR="00C07281" w:rsidRPr="00224643" w:rsidRDefault="0024347B" w:rsidP="00987ABC">
      <w:r w:rsidRPr="00224643">
        <w:t xml:space="preserve">When IDH publishes an updated version of the Criteria for Recognizing Living Wage </w:t>
      </w:r>
      <w:r w:rsidR="004663C3">
        <w:t>Estimate</w:t>
      </w:r>
      <w:r w:rsidRPr="00224643">
        <w:t xml:space="preserve"> Methodologies,</w:t>
      </w:r>
      <w:r w:rsidR="00C07281" w:rsidRPr="00224643">
        <w:t xml:space="preserve"> </w:t>
      </w:r>
      <w:r w:rsidRPr="00224643">
        <w:t xml:space="preserve">all existing IDH-recognised living wage </w:t>
      </w:r>
      <w:r w:rsidR="004663C3">
        <w:t>estimate</w:t>
      </w:r>
      <w:r w:rsidRPr="00224643">
        <w:t xml:space="preserve"> methodologies are required to apply for re-assessment against</w:t>
      </w:r>
      <w:r w:rsidR="00C07281" w:rsidRPr="00224643">
        <w:t xml:space="preserve"> </w:t>
      </w:r>
      <w:r w:rsidRPr="00224643">
        <w:t>the latest version of the criteria within nine months of the date of publication of the new version, if they wish to</w:t>
      </w:r>
      <w:r w:rsidR="00C07281" w:rsidRPr="00224643">
        <w:t xml:space="preserve"> </w:t>
      </w:r>
      <w:r w:rsidRPr="00224643">
        <w:t>continue to be recognised by the IDH. The Steering Committee of IDH Roadmap on Living Wages may extend this</w:t>
      </w:r>
      <w:r w:rsidR="00C07281" w:rsidRPr="00224643">
        <w:t xml:space="preserve"> </w:t>
      </w:r>
      <w:r w:rsidRPr="00224643">
        <w:t xml:space="preserve">period under special </w:t>
      </w:r>
      <w:r w:rsidR="00C07281" w:rsidRPr="00224643">
        <w:t>c</w:t>
      </w:r>
      <w:r w:rsidRPr="00224643">
        <w:t>ircumstances.</w:t>
      </w:r>
    </w:p>
    <w:p w14:paraId="7F4D1CCF" w14:textId="77777777" w:rsidR="00987ABC" w:rsidRDefault="00987ABC" w:rsidP="00C07281">
      <w:pPr>
        <w:pStyle w:val="Heading3"/>
        <w:rPr>
          <w:lang w:val="en-GB"/>
        </w:rPr>
      </w:pPr>
    </w:p>
    <w:p w14:paraId="463A832B" w14:textId="77777777" w:rsidR="00987ABC" w:rsidRDefault="00987ABC" w:rsidP="00C07281">
      <w:pPr>
        <w:pStyle w:val="Heading3"/>
        <w:rPr>
          <w:lang w:val="en-GB"/>
        </w:rPr>
      </w:pPr>
    </w:p>
    <w:p w14:paraId="2ED72001" w14:textId="4C572530" w:rsidR="0024347B" w:rsidRPr="00224643" w:rsidRDefault="0024347B" w:rsidP="00C07281">
      <w:pPr>
        <w:pStyle w:val="Heading3"/>
        <w:rPr>
          <w:lang w:val="en-GB"/>
        </w:rPr>
      </w:pPr>
      <w:bookmarkStart w:id="9" w:name="_Toc212198229"/>
      <w:r w:rsidRPr="00224643">
        <w:rPr>
          <w:lang w:val="en-GB"/>
        </w:rPr>
        <w:lastRenderedPageBreak/>
        <w:t>Status on IDH’s Website</w:t>
      </w:r>
      <w:bookmarkEnd w:id="9"/>
    </w:p>
    <w:p w14:paraId="4E088211" w14:textId="70C1A714" w:rsidR="0024347B" w:rsidRPr="00224643" w:rsidRDefault="0024347B" w:rsidP="00987ABC">
      <w:r w:rsidRPr="00224643">
        <w:t>Applicants and their status will be displayed on IDH’s website, depending on the status of the recognition process</w:t>
      </w:r>
      <w:r w:rsidR="00C07281" w:rsidRPr="00224643">
        <w:t xml:space="preserve"> </w:t>
      </w:r>
      <w:r w:rsidRPr="00224643">
        <w:t xml:space="preserve">of its living wage </w:t>
      </w:r>
      <w:r w:rsidR="00987ABC">
        <w:t>estimate</w:t>
      </w:r>
      <w:r w:rsidRPr="00224643">
        <w:t xml:space="preserve"> methodology. A recognition has a validity of three years.</w:t>
      </w:r>
    </w:p>
    <w:p w14:paraId="0BEF9934" w14:textId="77777777" w:rsidR="00686A2C" w:rsidRPr="00224643" w:rsidRDefault="00686A2C" w:rsidP="00987ABC"/>
    <w:tbl>
      <w:tblPr>
        <w:tblStyle w:val="ListTable6ColourfulAccent2"/>
        <w:tblW w:w="0" w:type="auto"/>
        <w:tblLook w:val="04A0" w:firstRow="1" w:lastRow="0" w:firstColumn="1" w:lastColumn="0" w:noHBand="0" w:noVBand="1"/>
      </w:tblPr>
      <w:tblGrid>
        <w:gridCol w:w="3505"/>
        <w:gridCol w:w="5490"/>
      </w:tblGrid>
      <w:tr w:rsidR="00C07281" w:rsidRPr="00224643" w14:paraId="553A5E51" w14:textId="77777777" w:rsidTr="00A3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00615F" w:themeFill="text2"/>
          </w:tcPr>
          <w:p w14:paraId="5862142F" w14:textId="0C4A079B" w:rsidR="00C07281" w:rsidRPr="00224643" w:rsidRDefault="00C07281" w:rsidP="00987ABC">
            <w:r w:rsidRPr="00224643">
              <w:t>STATUS ON THE IDH WEBSITE</w:t>
            </w:r>
          </w:p>
        </w:tc>
        <w:tc>
          <w:tcPr>
            <w:tcW w:w="5490" w:type="dxa"/>
            <w:shd w:val="clear" w:color="auto" w:fill="00615F" w:themeFill="text2"/>
          </w:tcPr>
          <w:p w14:paraId="45AD265E" w14:textId="77777777" w:rsidR="00C07281" w:rsidRPr="00224643" w:rsidRDefault="00C07281" w:rsidP="00987ABC">
            <w:pPr>
              <w:cnfStyle w:val="100000000000" w:firstRow="1" w:lastRow="0" w:firstColumn="0" w:lastColumn="0" w:oddVBand="0" w:evenVBand="0" w:oddHBand="0" w:evenHBand="0" w:firstRowFirstColumn="0" w:firstRowLastColumn="0" w:lastRowFirstColumn="0" w:lastRowLastColumn="0"/>
            </w:pPr>
          </w:p>
        </w:tc>
      </w:tr>
      <w:tr w:rsidR="00C07281" w:rsidRPr="00224643" w14:paraId="0BCAA1D9" w14:textId="77777777" w:rsidTr="00A3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B413147" w14:textId="328839AF" w:rsidR="00C07281" w:rsidRPr="00224643" w:rsidRDefault="00C07281" w:rsidP="00987ABC">
            <w:r w:rsidRPr="00224643">
              <w:t>Recognised</w:t>
            </w:r>
          </w:p>
        </w:tc>
        <w:tc>
          <w:tcPr>
            <w:tcW w:w="5490" w:type="dxa"/>
          </w:tcPr>
          <w:p w14:paraId="4F0C4131" w14:textId="00480BFB" w:rsidR="00C07281" w:rsidRPr="00224643" w:rsidRDefault="00C07281" w:rsidP="00987ABC">
            <w:pPr>
              <w:cnfStyle w:val="000000100000" w:firstRow="0" w:lastRow="0" w:firstColumn="0" w:lastColumn="0" w:oddVBand="0" w:evenVBand="0" w:oddHBand="1" w:evenHBand="0" w:firstRowFirstColumn="0" w:firstRowLastColumn="0" w:lastRowFirstColumn="0" w:lastRowLastColumn="0"/>
            </w:pPr>
            <w:r w:rsidRPr="00224643">
              <w:t>Methodologies that have successfully passed the Recognition Process.</w:t>
            </w:r>
          </w:p>
        </w:tc>
      </w:tr>
      <w:tr w:rsidR="00C07281" w:rsidRPr="00224643" w14:paraId="2AA03E7A" w14:textId="77777777" w:rsidTr="00A32B9B">
        <w:tc>
          <w:tcPr>
            <w:cnfStyle w:val="001000000000" w:firstRow="0" w:lastRow="0" w:firstColumn="1" w:lastColumn="0" w:oddVBand="0" w:evenVBand="0" w:oddHBand="0" w:evenHBand="0" w:firstRowFirstColumn="0" w:firstRowLastColumn="0" w:lastRowFirstColumn="0" w:lastRowLastColumn="0"/>
            <w:tcW w:w="3505" w:type="dxa"/>
          </w:tcPr>
          <w:p w14:paraId="77AFC736" w14:textId="06925386" w:rsidR="00C07281" w:rsidRPr="00224643" w:rsidRDefault="00C07281" w:rsidP="00987ABC">
            <w:r w:rsidRPr="00224643">
              <w:t>In Process</w:t>
            </w:r>
          </w:p>
        </w:tc>
        <w:tc>
          <w:tcPr>
            <w:tcW w:w="5490" w:type="dxa"/>
          </w:tcPr>
          <w:p w14:paraId="77A8A2CF" w14:textId="77E906F8" w:rsidR="00C07281" w:rsidRPr="00224643" w:rsidRDefault="00C07281" w:rsidP="00987ABC">
            <w:pPr>
              <w:cnfStyle w:val="000000000000" w:firstRow="0" w:lastRow="0" w:firstColumn="0" w:lastColumn="0" w:oddVBand="0" w:evenVBand="0" w:oddHBand="0" w:evenHBand="0" w:firstRowFirstColumn="0" w:firstRowLastColumn="0" w:lastRowFirstColumn="0" w:lastRowLastColumn="0"/>
            </w:pPr>
            <w:r w:rsidRPr="00224643">
              <w:t>Organizations may choose to have their methodologies be displayed as currently undergoing recognition to show their commitment to meeting industry expectations.</w:t>
            </w:r>
          </w:p>
          <w:p w14:paraId="1B7AE566" w14:textId="77777777" w:rsidR="00C07281" w:rsidRPr="00224643" w:rsidRDefault="00C07281" w:rsidP="00987ABC">
            <w:pPr>
              <w:cnfStyle w:val="000000000000" w:firstRow="0" w:lastRow="0" w:firstColumn="0" w:lastColumn="0" w:oddVBand="0" w:evenVBand="0" w:oddHBand="0" w:evenHBand="0" w:firstRowFirstColumn="0" w:firstRowLastColumn="0" w:lastRowFirstColumn="0" w:lastRowLastColumn="0"/>
            </w:pPr>
            <w:r w:rsidRPr="00224643">
              <w:t>The following conditions apply:</w:t>
            </w:r>
          </w:p>
          <w:p w14:paraId="54BF39D1" w14:textId="456229F1" w:rsidR="00C07281" w:rsidRPr="00224643" w:rsidRDefault="00C07281" w:rsidP="00987ABC">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224643">
              <w:t>Application Form filled in and accepted by IDH.</w:t>
            </w:r>
          </w:p>
          <w:p w14:paraId="2D7A6A77" w14:textId="483BBC1D" w:rsidR="00C07281" w:rsidRPr="00224643" w:rsidRDefault="00C07281" w:rsidP="00987ABC">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224643">
              <w:t>Organizations may stay for a maximum of one year in the “in process” category from the date of application.</w:t>
            </w:r>
          </w:p>
        </w:tc>
      </w:tr>
      <w:tr w:rsidR="00C07281" w:rsidRPr="00224643" w14:paraId="0ED6216B" w14:textId="77777777" w:rsidTr="00A3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0899846" w14:textId="56E04BF6" w:rsidR="00C07281" w:rsidRPr="00224643" w:rsidRDefault="00C07281" w:rsidP="00987ABC">
            <w:r w:rsidRPr="00224643">
              <w:t>No Information</w:t>
            </w:r>
          </w:p>
        </w:tc>
        <w:tc>
          <w:tcPr>
            <w:tcW w:w="5490" w:type="dxa"/>
          </w:tcPr>
          <w:p w14:paraId="19A399FC" w14:textId="75735D73" w:rsidR="00C07281" w:rsidRPr="00224643" w:rsidRDefault="00C07281" w:rsidP="00987ABC">
            <w:pPr>
              <w:cnfStyle w:val="000000100000" w:firstRow="0" w:lastRow="0" w:firstColumn="0" w:lastColumn="0" w:oddVBand="0" w:evenVBand="0" w:oddHBand="1" w:evenHBand="0" w:firstRowFirstColumn="0" w:firstRowLastColumn="0" w:lastRowFirstColumn="0" w:lastRowLastColumn="0"/>
            </w:pPr>
            <w:r w:rsidRPr="00224643">
              <w:t>Organizations may choose not to make public that they have applied for recognition. If recognition is achieved, the organizations will be displayed as “recognised”.</w:t>
            </w:r>
          </w:p>
        </w:tc>
      </w:tr>
    </w:tbl>
    <w:p w14:paraId="34021C4C" w14:textId="77777777" w:rsidR="00C07281" w:rsidRPr="00224643" w:rsidRDefault="00C07281" w:rsidP="00987ABC"/>
    <w:p w14:paraId="2F7B21AB" w14:textId="6C143F08" w:rsidR="00C07281" w:rsidRPr="00224643" w:rsidRDefault="00C07281" w:rsidP="004D312F">
      <w:pPr>
        <w:pStyle w:val="Heading2"/>
        <w:rPr>
          <w:lang w:val="en-GB"/>
        </w:rPr>
      </w:pPr>
      <w:bookmarkStart w:id="10" w:name="_Toc212198230"/>
      <w:r w:rsidRPr="00224643">
        <w:rPr>
          <w:lang w:val="en-GB"/>
        </w:rPr>
        <w:t>IDH Recognition Process</w:t>
      </w:r>
      <w:bookmarkEnd w:id="10"/>
    </w:p>
    <w:p w14:paraId="63C6089F" w14:textId="6D5FB093" w:rsidR="00C07281" w:rsidRPr="00224643" w:rsidRDefault="00C07281" w:rsidP="00987ABC">
      <w:r w:rsidRPr="00224643">
        <w:t xml:space="preserve">The applicant must provide objective evidence that it meets IDH’s Criteria for Recognizing Living Wage </w:t>
      </w:r>
      <w:r w:rsidR="00987ABC">
        <w:t>Estimate</w:t>
      </w:r>
      <w:r w:rsidRPr="00224643">
        <w:t xml:space="preserve"> Methodologies (Part I). The Recognition Process is a pass/fail recognition: a criterion is either met or not; no grades are provided per criterion. All criteria must be met in order to be recognised by IDH. Wording in the applicant’s documents might differ from the wording in the Criteria, but that is acceptable as long as the meaning and scope is the same.</w:t>
      </w:r>
    </w:p>
    <w:p w14:paraId="6591579D" w14:textId="6861E36A" w:rsidR="00686A2C" w:rsidRPr="00224643" w:rsidRDefault="00C07281" w:rsidP="00987ABC">
      <w:r w:rsidRPr="00224643">
        <w:t>The following section describes the Recognition Process, which is performed by an independent expert, the Recognition Leader. The IDH Technical Manager is responsible for overseeing the Recognition Process, ensuring that the outlined steps are followed throughout the process, as well as supporting the Recognition Leader when necessary.</w:t>
      </w:r>
    </w:p>
    <w:p w14:paraId="1BEE087A" w14:textId="77777777" w:rsidR="005A4034" w:rsidRPr="00224643" w:rsidRDefault="005A4034" w:rsidP="004D312F">
      <w:pPr>
        <w:pStyle w:val="Heading3"/>
        <w:rPr>
          <w:lang w:val="en-GB"/>
        </w:rPr>
      </w:pPr>
      <w:bookmarkStart w:id="11" w:name="_Toc212198231"/>
      <w:r w:rsidRPr="00224643">
        <w:rPr>
          <w:lang w:val="en-GB"/>
        </w:rPr>
        <w:t>The Role of the Recognition Leader</w:t>
      </w:r>
      <w:bookmarkEnd w:id="11"/>
    </w:p>
    <w:p w14:paraId="4AC7557E" w14:textId="0B05F882" w:rsidR="004D312F" w:rsidRPr="00224643" w:rsidRDefault="005A4034" w:rsidP="00987ABC">
      <w:r w:rsidRPr="00224643">
        <w:t>The assessment is performed by an independent Recognition Leader, who executes the Recognition Process as described in this document and verifies whether an applicant is compliant with the criteria or not. The Recognition Leader reports to IDH.</w:t>
      </w:r>
    </w:p>
    <w:p w14:paraId="76D842E5" w14:textId="34BA309C" w:rsidR="004D312F" w:rsidRPr="00224643" w:rsidRDefault="005A4034" w:rsidP="00987ABC">
      <w:r w:rsidRPr="00224643">
        <w:t xml:space="preserve">The Recognition Leader is the key point of contact for any questions related to the assessment against the Criteria for Recognizing Living Wage </w:t>
      </w:r>
      <w:r w:rsidR="00987ABC">
        <w:t>Estimate</w:t>
      </w:r>
      <w:r w:rsidRPr="00224643">
        <w:t xml:space="preserve"> Methodologies.</w:t>
      </w:r>
    </w:p>
    <w:p w14:paraId="01ECF3A8" w14:textId="301316BF" w:rsidR="005A4034" w:rsidRPr="00224643" w:rsidRDefault="005A4034" w:rsidP="00987ABC">
      <w:r w:rsidRPr="00224643">
        <w:t>The Recognition Leader has been assessed, selected and approved by the Steering Committee of IDH Roadmap</w:t>
      </w:r>
      <w:r w:rsidR="004D312F" w:rsidRPr="00224643">
        <w:t xml:space="preserve"> </w:t>
      </w:r>
      <w:r w:rsidRPr="00224643">
        <w:t>on Living Wages to perform assessments. The Recognition Leader signs a confidentiality agreement</w:t>
      </w:r>
      <w:r w:rsidR="004D312F" w:rsidRPr="00224643">
        <w:t xml:space="preserve"> </w:t>
      </w:r>
      <w:r w:rsidRPr="00224643">
        <w:t>with IDH. The Recognition Leader must declare any potential conflicts of interest and signs an impartiality</w:t>
      </w:r>
      <w:r w:rsidR="004D312F" w:rsidRPr="00224643">
        <w:t xml:space="preserve"> </w:t>
      </w:r>
      <w:r w:rsidRPr="00224643">
        <w:t>declaration upon each assignment. An applicant may object to the assignment of the Recognition Leader on the grounds of potential conflicts of interest. The Recognition Leader may perform the assessments (initial</w:t>
      </w:r>
      <w:r w:rsidR="004D312F" w:rsidRPr="00224643">
        <w:t xml:space="preserve"> </w:t>
      </w:r>
      <w:r w:rsidRPr="00224643">
        <w:t>recognition and monitoring for continued alignment) for a maximum period of 3 years per methodology. IDH</w:t>
      </w:r>
      <w:r w:rsidR="004D312F" w:rsidRPr="00224643">
        <w:t xml:space="preserve"> </w:t>
      </w:r>
      <w:r w:rsidRPr="00224643">
        <w:t>may nominate another Recognition Leader at any time, at his/her discretion, if or when it is deemed necessary.</w:t>
      </w:r>
    </w:p>
    <w:p w14:paraId="473D2B7E" w14:textId="77777777" w:rsidR="005A4034" w:rsidRPr="00224643" w:rsidRDefault="005A4034" w:rsidP="00987ABC"/>
    <w:p w14:paraId="7A4C29FA" w14:textId="77777777" w:rsidR="005A4034" w:rsidRPr="00224643" w:rsidRDefault="005A4034" w:rsidP="004D312F">
      <w:pPr>
        <w:pStyle w:val="Heading3"/>
        <w:rPr>
          <w:lang w:val="en-GB"/>
        </w:rPr>
      </w:pPr>
      <w:bookmarkStart w:id="12" w:name="_Toc212198232"/>
      <w:r w:rsidRPr="00224643">
        <w:rPr>
          <w:lang w:val="en-GB"/>
        </w:rPr>
        <w:t>The Role of IDH</w:t>
      </w:r>
      <w:bookmarkEnd w:id="12"/>
    </w:p>
    <w:p w14:paraId="35B3137F" w14:textId="792D7535" w:rsidR="004D312F" w:rsidRPr="00224643" w:rsidRDefault="005A4034" w:rsidP="00470CF0">
      <w:r w:rsidRPr="00224643">
        <w:t>Within IDH, as mentioned above, there will be a Technical Manager that leads the Recognition Process and</w:t>
      </w:r>
      <w:r w:rsidR="004D312F" w:rsidRPr="00224643">
        <w:t xml:space="preserve"> </w:t>
      </w:r>
      <w:r w:rsidRPr="00224643">
        <w:t>oversees the implementation of the workplan. He/she maintains the overview of the Recognition Process and</w:t>
      </w:r>
      <w:r w:rsidR="004D312F" w:rsidRPr="00224643">
        <w:t xml:space="preserve"> </w:t>
      </w:r>
      <w:r w:rsidRPr="00224643">
        <w:t>ensures that all parties involved are provided with updates and relevant information as necessary.</w:t>
      </w:r>
      <w:r w:rsidR="004D312F" w:rsidRPr="00224643">
        <w:t xml:space="preserve"> </w:t>
      </w:r>
    </w:p>
    <w:p w14:paraId="53F2CE44" w14:textId="5FF672FB" w:rsidR="004D312F" w:rsidRPr="00224643" w:rsidRDefault="005A4034" w:rsidP="00470CF0">
      <w:r w:rsidRPr="00224643">
        <w:t>The Technical Manager is the key point of contact for any procedural questions, any questions regarding</w:t>
      </w:r>
      <w:r w:rsidR="004D312F" w:rsidRPr="00224643">
        <w:t xml:space="preserve"> </w:t>
      </w:r>
      <w:r w:rsidRPr="00224643">
        <w:t>(external) communication and any issues that might arise during the process. He/she is also the key point of</w:t>
      </w:r>
      <w:r w:rsidR="004D312F" w:rsidRPr="00224643">
        <w:t xml:space="preserve"> </w:t>
      </w:r>
      <w:r w:rsidRPr="00224643">
        <w:t>contact for any external inquiries.</w:t>
      </w:r>
    </w:p>
    <w:p w14:paraId="75080FCF" w14:textId="77777777" w:rsidR="005A4034" w:rsidRPr="00224643" w:rsidRDefault="005A4034" w:rsidP="004D312F">
      <w:pPr>
        <w:pStyle w:val="Heading3"/>
        <w:rPr>
          <w:lang w:val="en-GB"/>
        </w:rPr>
      </w:pPr>
      <w:bookmarkStart w:id="13" w:name="_Toc212198233"/>
      <w:r w:rsidRPr="00224643">
        <w:rPr>
          <w:lang w:val="en-GB"/>
        </w:rPr>
        <w:t>The Role of the Steering Committee of the IDH Roadmap on Living Wages</w:t>
      </w:r>
      <w:bookmarkEnd w:id="13"/>
    </w:p>
    <w:p w14:paraId="3DA6ACA8" w14:textId="0CA5E36C" w:rsidR="004D312F" w:rsidRPr="00224643" w:rsidRDefault="005A4034" w:rsidP="00470CF0">
      <w:r w:rsidRPr="00224643">
        <w:t>The Steering Committee of the IDH Roadmap on Living Wages makes the final decision on the recognition of an</w:t>
      </w:r>
      <w:r w:rsidR="004D312F" w:rsidRPr="00224643">
        <w:t xml:space="preserve"> </w:t>
      </w:r>
      <w:r w:rsidRPr="00224643">
        <w:t>applicant based on the recommendations of the Recognition Leader. The final decision will be based on the</w:t>
      </w:r>
      <w:r w:rsidR="004D312F" w:rsidRPr="00224643">
        <w:t xml:space="preserve"> </w:t>
      </w:r>
      <w:r w:rsidRPr="00224643">
        <w:t>majority of votes of Steering Committee members. Holding a vote is necessary if any member of Steering</w:t>
      </w:r>
      <w:r w:rsidR="004D312F" w:rsidRPr="00224643">
        <w:t xml:space="preserve"> </w:t>
      </w:r>
      <w:r w:rsidRPr="00224643">
        <w:t>Committee requests.</w:t>
      </w:r>
    </w:p>
    <w:p w14:paraId="6798A137" w14:textId="56B35734" w:rsidR="004D312F" w:rsidRPr="00224643" w:rsidRDefault="005A4034" w:rsidP="00470CF0">
      <w:r w:rsidRPr="00224643">
        <w:t>The Steering Committee is consulted for conflict resolution and in case of an appeal procedure.</w:t>
      </w:r>
    </w:p>
    <w:p w14:paraId="7FE87726" w14:textId="77777777" w:rsidR="005A4034" w:rsidRPr="00224643" w:rsidRDefault="005A4034" w:rsidP="004D312F">
      <w:pPr>
        <w:pStyle w:val="Heading3"/>
        <w:rPr>
          <w:lang w:val="en-GB"/>
        </w:rPr>
      </w:pPr>
      <w:bookmarkStart w:id="14" w:name="_Toc212198234"/>
      <w:r w:rsidRPr="00224643">
        <w:rPr>
          <w:lang w:val="en-GB"/>
        </w:rPr>
        <w:t>Key Procedural Steps</w:t>
      </w:r>
      <w:bookmarkEnd w:id="14"/>
    </w:p>
    <w:p w14:paraId="142FEC69" w14:textId="77777777" w:rsidR="005A4034" w:rsidRPr="00224643" w:rsidRDefault="005A4034" w:rsidP="00987ABC">
      <w:r w:rsidRPr="00224643">
        <w:t>The Recognition Process shall be carried out in accordance with the following key procedural steps:</w:t>
      </w:r>
    </w:p>
    <w:p w14:paraId="0D8D3883" w14:textId="07B4C310" w:rsidR="005A4034" w:rsidRPr="00224643" w:rsidRDefault="005A4034" w:rsidP="0083653B">
      <w:pPr>
        <w:pStyle w:val="ListParagraph"/>
        <w:numPr>
          <w:ilvl w:val="0"/>
          <w:numId w:val="10"/>
        </w:numPr>
        <w:ind w:left="714" w:hanging="357"/>
        <w:contextualSpacing/>
      </w:pPr>
      <w:r w:rsidRPr="00224643">
        <w:t>Expression of Interest Submitted by applicant</w:t>
      </w:r>
    </w:p>
    <w:p w14:paraId="7DBDAE30" w14:textId="2925CFF7" w:rsidR="005A4034" w:rsidRPr="00224643" w:rsidRDefault="005A4034" w:rsidP="0083653B">
      <w:pPr>
        <w:pStyle w:val="ListParagraph"/>
        <w:numPr>
          <w:ilvl w:val="0"/>
          <w:numId w:val="10"/>
        </w:numPr>
        <w:ind w:left="714" w:hanging="357"/>
        <w:contextualSpacing/>
      </w:pPr>
      <w:r w:rsidRPr="00224643">
        <w:t>Expression of Interest assessed by Recognition Leader and applicant informed</w:t>
      </w:r>
    </w:p>
    <w:p w14:paraId="70D054E8" w14:textId="094C0859" w:rsidR="005A4034" w:rsidRPr="00224643" w:rsidRDefault="005A4034" w:rsidP="0083653B">
      <w:pPr>
        <w:pStyle w:val="ListParagraph"/>
        <w:numPr>
          <w:ilvl w:val="0"/>
          <w:numId w:val="10"/>
        </w:numPr>
        <w:ind w:left="714" w:hanging="357"/>
        <w:contextualSpacing/>
      </w:pPr>
      <w:r w:rsidRPr="00224643">
        <w:t>Introductory Call</w:t>
      </w:r>
    </w:p>
    <w:p w14:paraId="035630A9" w14:textId="38FE7373" w:rsidR="005A4034" w:rsidRPr="00224643" w:rsidRDefault="005A4034" w:rsidP="0083653B">
      <w:pPr>
        <w:pStyle w:val="ListParagraph"/>
        <w:numPr>
          <w:ilvl w:val="0"/>
          <w:numId w:val="10"/>
        </w:numPr>
        <w:ind w:left="714" w:hanging="357"/>
        <w:contextualSpacing/>
      </w:pPr>
      <w:r w:rsidRPr="00224643">
        <w:t>Self-Assessment submitted by applicant</w:t>
      </w:r>
    </w:p>
    <w:p w14:paraId="1C9577EC" w14:textId="501C7665" w:rsidR="005A4034" w:rsidRPr="00224643" w:rsidRDefault="005A4034" w:rsidP="0083653B">
      <w:pPr>
        <w:pStyle w:val="ListParagraph"/>
        <w:numPr>
          <w:ilvl w:val="0"/>
          <w:numId w:val="10"/>
        </w:numPr>
        <w:ind w:left="714" w:hanging="357"/>
        <w:contextualSpacing/>
      </w:pPr>
      <w:r w:rsidRPr="00224643">
        <w:t>Self-Assessment reviewed by Recognition Leader</w:t>
      </w:r>
    </w:p>
    <w:p w14:paraId="2D2658E0" w14:textId="0F0506C3" w:rsidR="005A4034" w:rsidRPr="00224643" w:rsidRDefault="005A4034" w:rsidP="0083653B">
      <w:pPr>
        <w:pStyle w:val="ListParagraph"/>
        <w:numPr>
          <w:ilvl w:val="0"/>
          <w:numId w:val="10"/>
        </w:numPr>
        <w:ind w:left="714" w:hanging="357"/>
        <w:contextualSpacing/>
      </w:pPr>
      <w:r w:rsidRPr="00224643">
        <w:t>Joint Desktop Review of Self-Assessment</w:t>
      </w:r>
    </w:p>
    <w:p w14:paraId="332C4F6F" w14:textId="2EF48D7E" w:rsidR="005A4034" w:rsidRPr="00224643" w:rsidRDefault="005A4034" w:rsidP="0083653B">
      <w:pPr>
        <w:pStyle w:val="ListParagraph"/>
        <w:numPr>
          <w:ilvl w:val="0"/>
          <w:numId w:val="10"/>
        </w:numPr>
        <w:ind w:left="714" w:hanging="357"/>
        <w:contextualSpacing/>
      </w:pPr>
      <w:r w:rsidRPr="00224643">
        <w:t>Preliminary Assessment drafted by Recognition Leader and shared with applicant</w:t>
      </w:r>
    </w:p>
    <w:p w14:paraId="45F028CB" w14:textId="46EB0F54" w:rsidR="005A4034" w:rsidRPr="00224643" w:rsidRDefault="005A4034" w:rsidP="0083653B">
      <w:pPr>
        <w:pStyle w:val="ListParagraph"/>
        <w:numPr>
          <w:ilvl w:val="0"/>
          <w:numId w:val="10"/>
        </w:numPr>
        <w:ind w:left="714" w:hanging="357"/>
        <w:contextualSpacing/>
      </w:pPr>
      <w:r w:rsidRPr="00224643">
        <w:t>Joint Remote Investigation</w:t>
      </w:r>
    </w:p>
    <w:p w14:paraId="2959DAED" w14:textId="26404D36" w:rsidR="005A4034" w:rsidRPr="00224643" w:rsidRDefault="005A4034" w:rsidP="0083653B">
      <w:pPr>
        <w:pStyle w:val="ListParagraph"/>
        <w:numPr>
          <w:ilvl w:val="0"/>
          <w:numId w:val="10"/>
        </w:numPr>
        <w:ind w:left="714" w:hanging="357"/>
        <w:contextualSpacing/>
      </w:pPr>
      <w:r w:rsidRPr="00224643">
        <w:t>Summary Report and Recommendation generated by Recognition Leader</w:t>
      </w:r>
    </w:p>
    <w:p w14:paraId="77306E24" w14:textId="7FBEB43A" w:rsidR="005A4034" w:rsidRPr="00224643" w:rsidRDefault="005A4034" w:rsidP="0083653B">
      <w:pPr>
        <w:pStyle w:val="ListParagraph"/>
        <w:numPr>
          <w:ilvl w:val="0"/>
          <w:numId w:val="10"/>
        </w:numPr>
        <w:ind w:left="714" w:hanging="357"/>
        <w:contextualSpacing/>
      </w:pPr>
      <w:r w:rsidRPr="00224643">
        <w:t>Recognition Decision by IDH Steering Committee</w:t>
      </w:r>
    </w:p>
    <w:p w14:paraId="54ACD5A6" w14:textId="19F453E5" w:rsidR="00686A2C" w:rsidRPr="00224643" w:rsidRDefault="005A4034" w:rsidP="0083653B">
      <w:pPr>
        <w:pStyle w:val="ListParagraph"/>
        <w:numPr>
          <w:ilvl w:val="0"/>
          <w:numId w:val="10"/>
        </w:numPr>
        <w:ind w:left="714" w:hanging="357"/>
        <w:contextualSpacing/>
      </w:pPr>
      <w:r w:rsidRPr="00224643">
        <w:t>Monitoring of Continued Alignment</w:t>
      </w:r>
    </w:p>
    <w:p w14:paraId="4648B901" w14:textId="4F67152B" w:rsidR="005A4034" w:rsidRPr="00224643" w:rsidRDefault="005A4034" w:rsidP="00987ABC">
      <w:r w:rsidRPr="00224643">
        <w:t>The graph below provides an overview of the Recognition Process. Please refer to appendix 1 for the detailed</w:t>
      </w:r>
      <w:r w:rsidR="004D312F" w:rsidRPr="00224643">
        <w:t xml:space="preserve"> </w:t>
      </w:r>
      <w:r w:rsidRPr="00224643">
        <w:t>workplan.</w:t>
      </w:r>
    </w:p>
    <w:p w14:paraId="4B67882B" w14:textId="77777777" w:rsidR="004D312F" w:rsidRPr="00224643" w:rsidRDefault="004D312F" w:rsidP="00987ABC"/>
    <w:p w14:paraId="18F51A8E" w14:textId="7A418741" w:rsidR="005A4034" w:rsidRPr="00224643" w:rsidRDefault="009946D7" w:rsidP="00987ABC">
      <w:r w:rsidRPr="00224643">
        <w:rPr>
          <w:noProof/>
        </w:rPr>
        <w:lastRenderedPageBreak/>
        <w:drawing>
          <wp:inline distT="0" distB="0" distL="0" distR="0" wp14:anchorId="3EEEBBDA" wp14:editId="3A996DF9">
            <wp:extent cx="5731510" cy="3123565"/>
            <wp:effectExtent l="0" t="0" r="2540" b="635"/>
            <wp:docPr id="46249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98654" name=""/>
                    <pic:cNvPicPr/>
                  </pic:nvPicPr>
                  <pic:blipFill>
                    <a:blip r:embed="rId13"/>
                    <a:stretch>
                      <a:fillRect/>
                    </a:stretch>
                  </pic:blipFill>
                  <pic:spPr>
                    <a:xfrm>
                      <a:off x="0" y="0"/>
                      <a:ext cx="5731510" cy="3123565"/>
                    </a:xfrm>
                    <a:prstGeom prst="rect">
                      <a:avLst/>
                    </a:prstGeom>
                  </pic:spPr>
                </pic:pic>
              </a:graphicData>
            </a:graphic>
          </wp:inline>
        </w:drawing>
      </w:r>
    </w:p>
    <w:p w14:paraId="4AA2E765" w14:textId="77777777" w:rsidR="005A4034" w:rsidRPr="00224643" w:rsidRDefault="005A4034" w:rsidP="004D312F">
      <w:pPr>
        <w:pStyle w:val="Heading2"/>
        <w:rPr>
          <w:lang w:val="en-GB"/>
        </w:rPr>
      </w:pPr>
      <w:bookmarkStart w:id="15" w:name="_Toc212198235"/>
      <w:r w:rsidRPr="00224643">
        <w:rPr>
          <w:lang w:val="en-GB"/>
        </w:rPr>
        <w:t>Expression of Interest</w:t>
      </w:r>
      <w:bookmarkEnd w:id="15"/>
    </w:p>
    <w:p w14:paraId="463658B9" w14:textId="4D43485D" w:rsidR="004D312F" w:rsidRPr="00224643" w:rsidRDefault="005A4034" w:rsidP="00470CF0">
      <w:r w:rsidRPr="00224643">
        <w:t xml:space="preserve">The applicant downloads the Expression of Interest Form from </w:t>
      </w:r>
      <w:hyperlink r:id="rId14" w:history="1">
        <w:r w:rsidRPr="00224643">
          <w:rPr>
            <w:rStyle w:val="Hyperlink"/>
            <w:szCs w:val="21"/>
          </w:rPr>
          <w:t>IDH’s website</w:t>
        </w:r>
      </w:hyperlink>
      <w:r w:rsidRPr="00224643">
        <w:t>, completes the form, signs the</w:t>
      </w:r>
      <w:r w:rsidR="004D312F" w:rsidRPr="00224643">
        <w:t xml:space="preserve"> </w:t>
      </w:r>
      <w:r w:rsidRPr="00224643">
        <w:t>agreement, and submits these documents to IDH via email.</w:t>
      </w:r>
    </w:p>
    <w:p w14:paraId="34445AFC" w14:textId="7DBC8142" w:rsidR="009946D7" w:rsidRPr="00224643" w:rsidRDefault="005A4034" w:rsidP="00470CF0">
      <w:r w:rsidRPr="00224643">
        <w:t>The applicant is encouraged to ensure that the eligibility criteria are met before submitting the Expression of</w:t>
      </w:r>
      <w:r w:rsidR="004D312F" w:rsidRPr="00224643">
        <w:t xml:space="preserve"> </w:t>
      </w:r>
      <w:r w:rsidRPr="00224643">
        <w:t>Interest Form, and that the form is complete and is submitted with all the necessary supporting documents.</w:t>
      </w:r>
    </w:p>
    <w:p w14:paraId="4B2E5700" w14:textId="0DFDE32D" w:rsidR="005A4034" w:rsidRPr="00224643" w:rsidRDefault="005A4034" w:rsidP="004D312F">
      <w:pPr>
        <w:pStyle w:val="Heading2"/>
        <w:rPr>
          <w:lang w:val="en-GB"/>
        </w:rPr>
      </w:pPr>
      <w:bookmarkStart w:id="16" w:name="_Toc212198236"/>
      <w:r w:rsidRPr="00224643">
        <w:rPr>
          <w:lang w:val="en-GB"/>
        </w:rPr>
        <w:t>Self-Assessment</w:t>
      </w:r>
      <w:bookmarkEnd w:id="16"/>
    </w:p>
    <w:p w14:paraId="44BAE9B9" w14:textId="038C3FED" w:rsidR="004D312F" w:rsidRPr="00224643" w:rsidRDefault="005A4034" w:rsidP="00470CF0">
      <w:r w:rsidRPr="00224643">
        <w:t xml:space="preserve">The objective of the Self-Assessment is for the applicant to demonstrate that their living wage </w:t>
      </w:r>
      <w:r w:rsidR="00470CF0">
        <w:t>estimate</w:t>
      </w:r>
      <w:r w:rsidR="004D312F" w:rsidRPr="00224643">
        <w:t xml:space="preserve"> </w:t>
      </w:r>
      <w:r w:rsidRPr="00224643">
        <w:t xml:space="preserve">methodology meets the latest version of the Criteria for Recognizing Living Wage </w:t>
      </w:r>
      <w:r w:rsidR="00470CF0">
        <w:t>Estimate</w:t>
      </w:r>
      <w:r w:rsidRPr="00224643">
        <w:t xml:space="preserve"> Methodologies.</w:t>
      </w:r>
    </w:p>
    <w:p w14:paraId="194095D6" w14:textId="367D237E" w:rsidR="004D312F" w:rsidRPr="00224643" w:rsidRDefault="005A4034" w:rsidP="00470CF0">
      <w:r w:rsidRPr="00224643">
        <w:t>IDH will provide a Self-Assessment form that the applicant can use to self-evaluate if and how the Criteria is</w:t>
      </w:r>
      <w:r w:rsidR="004D312F" w:rsidRPr="00224643">
        <w:t xml:space="preserve"> </w:t>
      </w:r>
      <w:r w:rsidRPr="00224643">
        <w:t>covered by their methodology. Clear and precise justification on how the applicant meets each criterion is</w:t>
      </w:r>
      <w:r w:rsidR="004D312F" w:rsidRPr="00224643">
        <w:t xml:space="preserve"> </w:t>
      </w:r>
      <w:r w:rsidRPr="00224643">
        <w:t>expected in the Self-Assessment form, including the exact reference to objective evidence (document name,</w:t>
      </w:r>
      <w:r w:rsidR="004D312F" w:rsidRPr="00224643">
        <w:t xml:space="preserve"> </w:t>
      </w:r>
      <w:r w:rsidRPr="00224643">
        <w:t xml:space="preserve">page and clause) covering each </w:t>
      </w:r>
      <w:r w:rsidR="00535B3A" w:rsidRPr="00224643">
        <w:t>criterion. The</w:t>
      </w:r>
      <w:r w:rsidR="00712D38" w:rsidRPr="00224643">
        <w:t xml:space="preserve"> </w:t>
      </w:r>
      <w:r w:rsidR="00A2181F" w:rsidRPr="00224643">
        <w:t>completed Self-Assessment, together with the objective evidences, shall be sent to the Recognition leader for its review.</w:t>
      </w:r>
    </w:p>
    <w:p w14:paraId="34655D62" w14:textId="77777777" w:rsidR="005A4034" w:rsidRPr="00224643" w:rsidRDefault="005A4034" w:rsidP="004D312F">
      <w:pPr>
        <w:pStyle w:val="Heading2"/>
        <w:rPr>
          <w:lang w:val="en-GB"/>
        </w:rPr>
      </w:pPr>
      <w:bookmarkStart w:id="17" w:name="_Toc212198237"/>
      <w:r w:rsidRPr="00224643">
        <w:rPr>
          <w:lang w:val="en-GB"/>
        </w:rPr>
        <w:t>Desktop Review</w:t>
      </w:r>
      <w:bookmarkEnd w:id="17"/>
    </w:p>
    <w:p w14:paraId="2DFBD57F" w14:textId="79C75BAE" w:rsidR="004D312F" w:rsidRPr="00224643" w:rsidRDefault="005A4034" w:rsidP="00470CF0">
      <w:r w:rsidRPr="00224643">
        <w:t xml:space="preserve">Once the applicant submits the completed Self-Assessment </w:t>
      </w:r>
      <w:r w:rsidR="00A2181F" w:rsidRPr="00224643">
        <w:t xml:space="preserve">and objective evidence </w:t>
      </w:r>
      <w:r w:rsidRPr="00224643">
        <w:t>for review, the Recognition Leader performs a</w:t>
      </w:r>
      <w:r w:rsidR="004D312F" w:rsidRPr="00224643">
        <w:t xml:space="preserve"> </w:t>
      </w:r>
      <w:r w:rsidRPr="00224643">
        <w:t xml:space="preserve">Preliminary Desktop Review under the supervision of IDH. The Recognition Leader reviews the </w:t>
      </w:r>
      <w:r w:rsidR="00F63AB9" w:rsidRPr="00224643">
        <w:t xml:space="preserve">Self-assessment and </w:t>
      </w:r>
      <w:r w:rsidRPr="00224643">
        <w:t>evidence provided</w:t>
      </w:r>
      <w:r w:rsidR="004D312F" w:rsidRPr="00224643">
        <w:t xml:space="preserve"> </w:t>
      </w:r>
      <w:r w:rsidRPr="00224643">
        <w:t>by the applicant to verify if it fully meets each criterion.</w:t>
      </w:r>
    </w:p>
    <w:p w14:paraId="6D3C676D" w14:textId="3389E6BF" w:rsidR="005A4034" w:rsidRPr="00224643" w:rsidRDefault="005A4034" w:rsidP="00987ABC">
      <w:r w:rsidRPr="00224643">
        <w:t>The Recognition Leader takes note if additional information is needed and if there is agreement or not with the</w:t>
      </w:r>
      <w:r w:rsidR="004D312F" w:rsidRPr="00224643">
        <w:t xml:space="preserve"> </w:t>
      </w:r>
      <w:r w:rsidRPr="00224643">
        <w:t>information provided by the applicant. These notes need to be supported by comprehensive explanations. All</w:t>
      </w:r>
      <w:r w:rsidR="004D312F" w:rsidRPr="00224643">
        <w:t xml:space="preserve"> </w:t>
      </w:r>
      <w:r w:rsidRPr="00224643">
        <w:t>these findings are sent back to the applicant in writing and form the basis of the conference call.</w:t>
      </w:r>
    </w:p>
    <w:p w14:paraId="4BF3A806" w14:textId="77777777" w:rsidR="004D312F" w:rsidRPr="00224643" w:rsidRDefault="004D312F" w:rsidP="00987ABC"/>
    <w:p w14:paraId="4158B0C4" w14:textId="77777777" w:rsidR="005A4034" w:rsidRPr="00224643" w:rsidRDefault="005A4034" w:rsidP="004D312F">
      <w:pPr>
        <w:pStyle w:val="Heading2"/>
        <w:rPr>
          <w:lang w:val="en-GB"/>
        </w:rPr>
      </w:pPr>
      <w:bookmarkStart w:id="18" w:name="_Toc212198238"/>
      <w:r w:rsidRPr="00224643">
        <w:rPr>
          <w:lang w:val="en-GB"/>
        </w:rPr>
        <w:lastRenderedPageBreak/>
        <w:t>Desktop Review/Conference Call</w:t>
      </w:r>
      <w:bookmarkEnd w:id="18"/>
    </w:p>
    <w:p w14:paraId="1A1BCF76" w14:textId="70152A47" w:rsidR="004D312F" w:rsidRPr="00224643" w:rsidRDefault="005A4034" w:rsidP="00470CF0">
      <w:r w:rsidRPr="00224643">
        <w:t>The Recognition Leader and IDH discuss the findings from the Desktop Review together with the applicant. The</w:t>
      </w:r>
      <w:r w:rsidR="004D312F" w:rsidRPr="00224643">
        <w:t xml:space="preserve"> </w:t>
      </w:r>
      <w:r w:rsidRPr="00224643">
        <w:t>objective of the call is to clarify any questions regarding the outcome of the desktop review and what additional</w:t>
      </w:r>
      <w:r w:rsidR="004D312F" w:rsidRPr="00224643">
        <w:t xml:space="preserve"> </w:t>
      </w:r>
      <w:r w:rsidRPr="00224643">
        <w:t>information/documents are required. The call also gives the applicant an opportunity to further clarify the evidence submitted. During the conference call, the timeframe to update the Self-Assessment and, potentially,</w:t>
      </w:r>
      <w:r w:rsidR="004D312F" w:rsidRPr="00224643">
        <w:t xml:space="preserve"> </w:t>
      </w:r>
      <w:r w:rsidRPr="00224643">
        <w:t>the workplan, is agreed.</w:t>
      </w:r>
    </w:p>
    <w:p w14:paraId="0E5FDCDE" w14:textId="77777777" w:rsidR="005A4034" w:rsidRPr="00224643" w:rsidRDefault="005A4034" w:rsidP="004D312F">
      <w:pPr>
        <w:pStyle w:val="Heading2"/>
        <w:rPr>
          <w:lang w:val="en-GB"/>
        </w:rPr>
      </w:pPr>
      <w:bookmarkStart w:id="19" w:name="_Toc212198239"/>
      <w:r w:rsidRPr="00224643">
        <w:rPr>
          <w:lang w:val="en-GB"/>
        </w:rPr>
        <w:t>Remote Investigation</w:t>
      </w:r>
      <w:bookmarkEnd w:id="19"/>
    </w:p>
    <w:p w14:paraId="532CDE30" w14:textId="7703E099" w:rsidR="004D312F" w:rsidRPr="00224643" w:rsidRDefault="005A4034" w:rsidP="00470CF0">
      <w:r w:rsidRPr="00224643">
        <w:t>The Remote investigation is conducted by the Recognition Leader and IDH’s Technical Manager. The Remote</w:t>
      </w:r>
      <w:r w:rsidR="004D312F" w:rsidRPr="00224643">
        <w:t xml:space="preserve"> </w:t>
      </w:r>
      <w:r w:rsidRPr="00224643">
        <w:t>investigation takes place at a time and date agreed with the applicant. The purpose of the remote investigation</w:t>
      </w:r>
      <w:r w:rsidR="004D312F" w:rsidRPr="00224643">
        <w:t xml:space="preserve"> </w:t>
      </w:r>
      <w:r w:rsidRPr="00224643">
        <w:t>is to verify the evidence provided in the Self-Assessment through a sample record review and interviews with</w:t>
      </w:r>
      <w:r w:rsidR="004D312F" w:rsidRPr="00224643">
        <w:t xml:space="preserve"> </w:t>
      </w:r>
      <w:r w:rsidRPr="00224643">
        <w:t>several staff members to investigate the implementation of the evidence.</w:t>
      </w:r>
    </w:p>
    <w:p w14:paraId="0A110BA4" w14:textId="6ACC42B1" w:rsidR="000164A8" w:rsidRPr="00224643" w:rsidRDefault="005A4034" w:rsidP="00470CF0">
      <w:r w:rsidRPr="00224643">
        <w:t>The applicant ensures that all resources including expert staff members, documentation and records are readily</w:t>
      </w:r>
      <w:r w:rsidR="004D312F" w:rsidRPr="00224643">
        <w:t xml:space="preserve"> </w:t>
      </w:r>
      <w:r w:rsidRPr="00224643">
        <w:t>available to support the Remote investigation and criteria verification process.</w:t>
      </w:r>
    </w:p>
    <w:p w14:paraId="2F3A5490" w14:textId="39277CE8" w:rsidR="000164A8" w:rsidRPr="00224643" w:rsidRDefault="005A4034" w:rsidP="00470CF0">
      <w:r w:rsidRPr="00224643">
        <w:t>Based on the desktop review and the Self-Assessment, the Recognition Leader prepares a Summary Report.</w:t>
      </w:r>
    </w:p>
    <w:p w14:paraId="2272C490" w14:textId="3AEFACD1" w:rsidR="000164A8" w:rsidRPr="00224643" w:rsidRDefault="005A4034" w:rsidP="00470CF0">
      <w:r w:rsidRPr="00224643">
        <w:t>If non-alignments are found between the applicant documentation and the criteria, the applicant prepares a</w:t>
      </w:r>
      <w:r w:rsidR="000164A8" w:rsidRPr="00224643">
        <w:t xml:space="preserve"> </w:t>
      </w:r>
      <w:r w:rsidRPr="00224643">
        <w:t xml:space="preserve">corrective action plan. The applicant, the Recognition Leader and IDH agree on a timeframe to address the </w:t>
      </w:r>
      <w:r w:rsidR="000164A8" w:rsidRPr="00224643">
        <w:t>non-alignments</w:t>
      </w:r>
      <w:r w:rsidRPr="00224643">
        <w:t>.</w:t>
      </w:r>
      <w:r w:rsidR="000164A8" w:rsidRPr="00224643">
        <w:t xml:space="preserve"> </w:t>
      </w:r>
      <w:r w:rsidRPr="00224643">
        <w:t>All open non-alignments must be closed before an applicant can be recognised.</w:t>
      </w:r>
    </w:p>
    <w:p w14:paraId="42C0BE4A" w14:textId="17C5B448" w:rsidR="004D312F" w:rsidRPr="00224643" w:rsidRDefault="005A4034" w:rsidP="00470CF0">
      <w:r w:rsidRPr="00224643">
        <w:t xml:space="preserve">The Recognition Leader prepares a recommendation to the Steering Committee of IDH’s </w:t>
      </w:r>
      <w:r w:rsidR="000164A8" w:rsidRPr="00224643">
        <w:t>R</w:t>
      </w:r>
      <w:r w:rsidRPr="00224643">
        <w:t>oadmap on Living</w:t>
      </w:r>
      <w:r w:rsidR="000164A8" w:rsidRPr="00224643">
        <w:t xml:space="preserve"> </w:t>
      </w:r>
      <w:r w:rsidRPr="00224643">
        <w:t>Wages to proceed to recognition or to discontinue to Recognition Process.</w:t>
      </w:r>
    </w:p>
    <w:p w14:paraId="53253FA2" w14:textId="77777777" w:rsidR="005A4034" w:rsidRPr="00224643" w:rsidRDefault="005A4034" w:rsidP="004D312F">
      <w:pPr>
        <w:pStyle w:val="Heading2"/>
        <w:rPr>
          <w:lang w:val="en-GB"/>
        </w:rPr>
      </w:pPr>
      <w:bookmarkStart w:id="20" w:name="_Toc212198240"/>
      <w:r w:rsidRPr="00224643">
        <w:rPr>
          <w:lang w:val="en-GB"/>
        </w:rPr>
        <w:t>Final Decision</w:t>
      </w:r>
      <w:bookmarkEnd w:id="20"/>
    </w:p>
    <w:p w14:paraId="0F56BD51" w14:textId="16A1E648" w:rsidR="000164A8" w:rsidRPr="00224643" w:rsidRDefault="005A4034" w:rsidP="00470CF0">
      <w:r w:rsidRPr="00224643">
        <w:t>Based on the final recommendation for recognition by the Recognition Leader, the Steering Committee takes a</w:t>
      </w:r>
      <w:r w:rsidR="000164A8" w:rsidRPr="00224643">
        <w:t xml:space="preserve"> </w:t>
      </w:r>
      <w:r w:rsidRPr="00224643">
        <w:t>decision by consensus. If a vote is indicated to be necessary by any member of the Steering Committee, the</w:t>
      </w:r>
      <w:r w:rsidR="000164A8" w:rsidRPr="00224643">
        <w:t xml:space="preserve"> </w:t>
      </w:r>
      <w:r w:rsidRPr="00224643">
        <w:t>Steering Committee determines the final decision by majority of votes. Records are kept of the numbers of votes</w:t>
      </w:r>
      <w:r w:rsidR="000164A8" w:rsidRPr="00224643">
        <w:t xml:space="preserve"> </w:t>
      </w:r>
      <w:r w:rsidRPr="00224643">
        <w:t>for, against and abstaining. The Steering Committee’s decision is communicated in writing to the applicant by</w:t>
      </w:r>
      <w:r w:rsidR="000164A8" w:rsidRPr="00224643">
        <w:t xml:space="preserve"> </w:t>
      </w:r>
      <w:r w:rsidRPr="00224643">
        <w:t>IDH, as soon as feasible after the Steering Committee’s decision has been issued.</w:t>
      </w:r>
    </w:p>
    <w:p w14:paraId="1ADD176B" w14:textId="5C0C0D81" w:rsidR="000164A8" w:rsidRPr="00224643" w:rsidRDefault="005A4034" w:rsidP="00470CF0">
      <w:r w:rsidRPr="00224643">
        <w:t>If the final decision of the Steering Committee is the non-recognition, the reasons for the decision are clearly</w:t>
      </w:r>
      <w:r w:rsidR="000164A8" w:rsidRPr="00224643">
        <w:t xml:space="preserve"> </w:t>
      </w:r>
      <w:r w:rsidRPr="00224643">
        <w:t>documented and communicated to the applicant. The applicant has the right to appeal against the Steering</w:t>
      </w:r>
      <w:r w:rsidR="000164A8" w:rsidRPr="00224643">
        <w:t xml:space="preserve"> </w:t>
      </w:r>
      <w:r w:rsidRPr="00224643">
        <w:t>Committee’s decision.</w:t>
      </w:r>
    </w:p>
    <w:p w14:paraId="75B515A1" w14:textId="556EF44A" w:rsidR="004D312F" w:rsidRPr="00224643" w:rsidRDefault="005A4034" w:rsidP="00470CF0">
      <w:r w:rsidRPr="00224643">
        <w:t>If the Steering Committee approves the recognition, the confirmation on recognition gets communicated to the</w:t>
      </w:r>
      <w:r w:rsidR="000164A8" w:rsidRPr="00224643">
        <w:t xml:space="preserve"> </w:t>
      </w:r>
      <w:r w:rsidRPr="00224643">
        <w:t>applicant. Any public communication on the recognition decision by IDH or the applicant and the timing of these</w:t>
      </w:r>
      <w:r w:rsidR="000164A8" w:rsidRPr="00224643">
        <w:t xml:space="preserve"> </w:t>
      </w:r>
      <w:r w:rsidRPr="00224643">
        <w:t>announcements is agreed between the applicant and IDH. IDH will publish a news release announcing the</w:t>
      </w:r>
      <w:r w:rsidR="000164A8" w:rsidRPr="00224643">
        <w:t xml:space="preserve"> </w:t>
      </w:r>
      <w:r w:rsidRPr="00224643">
        <w:t>recognition in cooperation with the applicant. The applicant is expected to issue a similar news release.</w:t>
      </w:r>
    </w:p>
    <w:p w14:paraId="084C683E" w14:textId="77777777" w:rsidR="005A4034" w:rsidRPr="00224643" w:rsidRDefault="005A4034" w:rsidP="004D312F">
      <w:pPr>
        <w:pStyle w:val="Heading2"/>
        <w:rPr>
          <w:lang w:val="en-GB"/>
        </w:rPr>
      </w:pPr>
      <w:bookmarkStart w:id="21" w:name="_Toc212198241"/>
      <w:r w:rsidRPr="00224643">
        <w:rPr>
          <w:lang w:val="en-GB"/>
        </w:rPr>
        <w:t>Monitoring for Continued Alignment with Criteria</w:t>
      </w:r>
      <w:bookmarkEnd w:id="21"/>
    </w:p>
    <w:p w14:paraId="4D57587A" w14:textId="1C9EA057" w:rsidR="000164A8" w:rsidRPr="00224643" w:rsidRDefault="005A4034" w:rsidP="00470CF0">
      <w:r w:rsidRPr="00224643">
        <w:t>IDH will check continued alignment on an annual basis. The monitoring is performed by the independent</w:t>
      </w:r>
      <w:r w:rsidR="000164A8" w:rsidRPr="00224643">
        <w:t xml:space="preserve"> </w:t>
      </w:r>
      <w:r w:rsidRPr="00224643">
        <w:t>Recognition Leader who performed the initial assessment, under the supervision of IDH.</w:t>
      </w:r>
    </w:p>
    <w:p w14:paraId="0C6EF99C" w14:textId="0C79DAD6" w:rsidR="000164A8" w:rsidRPr="00470CF0" w:rsidRDefault="005A4034" w:rsidP="00470CF0">
      <w:pPr>
        <w:rPr>
          <w:b/>
          <w:bCs/>
        </w:rPr>
      </w:pPr>
      <w:r w:rsidRPr="00470CF0">
        <w:rPr>
          <w:b/>
          <w:bCs/>
        </w:rPr>
        <w:t>Elements and frequency of the inspection program</w:t>
      </w:r>
    </w:p>
    <w:p w14:paraId="34B685A8" w14:textId="47471149" w:rsidR="005A4034" w:rsidRPr="00224643" w:rsidRDefault="005A4034" w:rsidP="00987ABC">
      <w:r w:rsidRPr="00224643">
        <w:t>IDH Inspection Program consists of two elements:</w:t>
      </w:r>
    </w:p>
    <w:p w14:paraId="59324EE1" w14:textId="61434F14" w:rsidR="005A4034" w:rsidRPr="00224643" w:rsidRDefault="005A4034" w:rsidP="0083653B">
      <w:pPr>
        <w:pStyle w:val="ListParagraph"/>
        <w:numPr>
          <w:ilvl w:val="0"/>
          <w:numId w:val="12"/>
        </w:numPr>
        <w:ind w:left="714" w:hanging="357"/>
        <w:contextualSpacing/>
      </w:pPr>
      <w:r w:rsidRPr="00224643">
        <w:lastRenderedPageBreak/>
        <w:t>Remote investigation once a year</w:t>
      </w:r>
    </w:p>
    <w:p w14:paraId="0E447122" w14:textId="6F51FEDD" w:rsidR="000164A8" w:rsidRPr="00224643" w:rsidRDefault="005A4034" w:rsidP="00470CF0">
      <w:pPr>
        <w:pStyle w:val="ListParagraph"/>
        <w:numPr>
          <w:ilvl w:val="0"/>
          <w:numId w:val="12"/>
        </w:numPr>
      </w:pPr>
      <w:r w:rsidRPr="00224643">
        <w:t>Complaint investigation incident driven</w:t>
      </w:r>
    </w:p>
    <w:p w14:paraId="74B5CAA0" w14:textId="77777777" w:rsidR="000164A8" w:rsidRPr="00470CF0" w:rsidRDefault="005A4034" w:rsidP="00987ABC">
      <w:pPr>
        <w:rPr>
          <w:b/>
          <w:bCs/>
        </w:rPr>
      </w:pPr>
      <w:r w:rsidRPr="00470CF0">
        <w:rPr>
          <w:b/>
          <w:bCs/>
        </w:rPr>
        <w:t>Annual remote investigation</w:t>
      </w:r>
    </w:p>
    <w:p w14:paraId="09E86A24" w14:textId="10D9E48D" w:rsidR="005A4034" w:rsidRPr="00224643" w:rsidRDefault="005923E7" w:rsidP="00987ABC">
      <w:r w:rsidRPr="00224643">
        <w:t>IDH reserves the right to conduct an</w:t>
      </w:r>
      <w:r w:rsidR="005A4034" w:rsidRPr="00224643">
        <w:t xml:space="preserve"> annual </w:t>
      </w:r>
      <w:r w:rsidRPr="00224643">
        <w:t>r</w:t>
      </w:r>
      <w:r w:rsidR="005A4034" w:rsidRPr="00224643">
        <w:t>emote investigation to check</w:t>
      </w:r>
      <w:r w:rsidRPr="00224643">
        <w:t>, if deem necessary at any point,</w:t>
      </w:r>
      <w:r w:rsidR="005A4034" w:rsidRPr="00224643">
        <w:t xml:space="preserve"> the implementation of the organization’s research</w:t>
      </w:r>
      <w:r w:rsidR="000164A8" w:rsidRPr="00224643">
        <w:t xml:space="preserve"> </w:t>
      </w:r>
      <w:r w:rsidR="005A4034" w:rsidRPr="00224643">
        <w:t xml:space="preserve">framework with respect to the Criteria. The Recognition Leader will randomly select two living wage </w:t>
      </w:r>
      <w:r w:rsidR="00470CF0">
        <w:t>estimate</w:t>
      </w:r>
      <w:r w:rsidR="000164A8" w:rsidRPr="00224643">
        <w:t xml:space="preserve"> </w:t>
      </w:r>
      <w:r w:rsidR="005A4034" w:rsidRPr="00224643">
        <w:t>studies performed under the respective methodology at the beginning of the Remote investigation. The check</w:t>
      </w:r>
      <w:r w:rsidR="000164A8" w:rsidRPr="00224643">
        <w:t xml:space="preserve"> </w:t>
      </w:r>
      <w:r w:rsidR="005A4034" w:rsidRPr="00224643">
        <w:t>includes:</w:t>
      </w:r>
    </w:p>
    <w:p w14:paraId="343CA8CB" w14:textId="50FED0C6" w:rsidR="005A4034" w:rsidRPr="00224643" w:rsidRDefault="005A4034" w:rsidP="00470CF0">
      <w:pPr>
        <w:pStyle w:val="ListParagraph"/>
        <w:numPr>
          <w:ilvl w:val="0"/>
          <w:numId w:val="13"/>
        </w:numPr>
        <w:spacing w:after="0"/>
        <w:ind w:left="714" w:hanging="357"/>
      </w:pPr>
      <w:r w:rsidRPr="00224643">
        <w:t>An investigation of the findings of the random record review (if applicable)</w:t>
      </w:r>
    </w:p>
    <w:p w14:paraId="162432B0" w14:textId="3443527A" w:rsidR="005A4034" w:rsidRPr="00224643" w:rsidRDefault="005A4034" w:rsidP="00470CF0">
      <w:pPr>
        <w:pStyle w:val="ListParagraph"/>
        <w:numPr>
          <w:ilvl w:val="0"/>
          <w:numId w:val="13"/>
        </w:numPr>
        <w:spacing w:after="0"/>
        <w:ind w:left="714" w:hanging="357"/>
      </w:pPr>
      <w:r w:rsidRPr="00224643">
        <w:t>Interviews with staff members</w:t>
      </w:r>
    </w:p>
    <w:p w14:paraId="05B95399" w14:textId="07A118DB" w:rsidR="005A4034" w:rsidRPr="00224643" w:rsidRDefault="005A4034" w:rsidP="00470CF0">
      <w:pPr>
        <w:pStyle w:val="ListParagraph"/>
        <w:numPr>
          <w:ilvl w:val="0"/>
          <w:numId w:val="13"/>
        </w:numPr>
        <w:spacing w:after="0"/>
        <w:ind w:left="714" w:hanging="357"/>
      </w:pPr>
      <w:r w:rsidRPr="00224643">
        <w:t xml:space="preserve">All mandatory Criteria for Recognizing Living Wage </w:t>
      </w:r>
      <w:r w:rsidR="004663C3">
        <w:t>Estimate</w:t>
      </w:r>
      <w:r w:rsidRPr="00224643">
        <w:t xml:space="preserve"> Methodologies - Part I</w:t>
      </w:r>
    </w:p>
    <w:p w14:paraId="31C8B6E6" w14:textId="45631924" w:rsidR="005A4034" w:rsidRPr="00224643" w:rsidRDefault="005A4034" w:rsidP="00470CF0">
      <w:pPr>
        <w:pStyle w:val="ListParagraph"/>
        <w:numPr>
          <w:ilvl w:val="0"/>
          <w:numId w:val="13"/>
        </w:numPr>
        <w:spacing w:after="0"/>
        <w:ind w:left="714" w:hanging="357"/>
      </w:pPr>
      <w:r w:rsidRPr="00224643">
        <w:t>The implementation of the corrective action plan from the previous Remote investigation (if applicable)</w:t>
      </w:r>
    </w:p>
    <w:p w14:paraId="6E420056" w14:textId="412275BA" w:rsidR="000164A8" w:rsidRPr="00224643" w:rsidRDefault="005A4034" w:rsidP="0083653B">
      <w:pPr>
        <w:pStyle w:val="ListParagraph"/>
        <w:numPr>
          <w:ilvl w:val="0"/>
          <w:numId w:val="13"/>
        </w:numPr>
        <w:ind w:left="714" w:hanging="357"/>
      </w:pPr>
      <w:r w:rsidRPr="00224643">
        <w:t>Use of IDH logo</w:t>
      </w:r>
    </w:p>
    <w:p w14:paraId="1160FAB1" w14:textId="59B31679" w:rsidR="005A4034" w:rsidRPr="00224643" w:rsidRDefault="005A4034" w:rsidP="00987ABC">
      <w:pPr>
        <w:rPr>
          <w:color w:val="47D985" w:themeColor="accent2"/>
        </w:rPr>
      </w:pPr>
      <w:r w:rsidRPr="00224643">
        <w:t xml:space="preserve">For further information and support, please contact: </w:t>
      </w:r>
      <w:hyperlink r:id="rId15" w:history="1">
        <w:r w:rsidR="004D312F" w:rsidRPr="00224643">
          <w:rPr>
            <w:rStyle w:val="Hyperlink"/>
            <w:color w:val="47D985" w:themeColor="accent2"/>
            <w:szCs w:val="21"/>
          </w:rPr>
          <w:t>livingwagematrix@idhtrade.org</w:t>
        </w:r>
      </w:hyperlink>
    </w:p>
    <w:p w14:paraId="507E1D75" w14:textId="77777777" w:rsidR="005A4034" w:rsidRPr="00224643" w:rsidRDefault="005A4034" w:rsidP="004D312F">
      <w:pPr>
        <w:pStyle w:val="Heading2"/>
        <w:rPr>
          <w:lang w:val="en-GB"/>
        </w:rPr>
      </w:pPr>
      <w:bookmarkStart w:id="22" w:name="_Toc212198242"/>
      <w:r w:rsidRPr="00224643">
        <w:rPr>
          <w:lang w:val="en-GB"/>
        </w:rPr>
        <w:t>Complaint Investigation</w:t>
      </w:r>
      <w:bookmarkEnd w:id="22"/>
    </w:p>
    <w:p w14:paraId="321DA8CF" w14:textId="59BC6F40" w:rsidR="004D312F" w:rsidRPr="00224643" w:rsidRDefault="005A4034" w:rsidP="00470CF0">
      <w:r w:rsidRPr="00224643">
        <w:t>IDH must investigate any serious complaint or suspected non-alignment of any IDH-recognised living wage</w:t>
      </w:r>
      <w:r w:rsidR="004D312F" w:rsidRPr="00224643">
        <w:t xml:space="preserve"> </w:t>
      </w:r>
      <w:r w:rsidR="00470CF0">
        <w:t>estimate</w:t>
      </w:r>
      <w:r w:rsidRPr="00224643">
        <w:t xml:space="preserve"> methodologies. The investigation may take the form of a desktop investigation and/or a remote</w:t>
      </w:r>
      <w:r w:rsidR="004D312F" w:rsidRPr="00224643">
        <w:t xml:space="preserve"> </w:t>
      </w:r>
      <w:r w:rsidRPr="00224643">
        <w:t>investigation.</w:t>
      </w:r>
    </w:p>
    <w:p w14:paraId="553E5193" w14:textId="60F4A63E" w:rsidR="004D312F" w:rsidRPr="00224643" w:rsidRDefault="005A4034" w:rsidP="00470CF0">
      <w:r w:rsidRPr="00224643">
        <w:t xml:space="preserve">If IDH receives a complaint regarding the non-conformity of a recognized living wage </w:t>
      </w:r>
      <w:r w:rsidR="00470CF0">
        <w:t>estimate</w:t>
      </w:r>
      <w:r w:rsidRPr="00224643">
        <w:t xml:space="preserve"> methodology</w:t>
      </w:r>
      <w:r w:rsidR="004D312F" w:rsidRPr="00224643">
        <w:t xml:space="preserve"> </w:t>
      </w:r>
      <w:r w:rsidRPr="00224643">
        <w:t xml:space="preserve">organization as related to the Criteria for Recognizing Living Wage </w:t>
      </w:r>
      <w:r w:rsidR="00470CF0">
        <w:t>Estimate</w:t>
      </w:r>
      <w:r w:rsidRPr="00224643">
        <w:t xml:space="preserve"> Methodologies, the Manager will</w:t>
      </w:r>
      <w:r w:rsidR="004D312F" w:rsidRPr="00224643">
        <w:t xml:space="preserve"> </w:t>
      </w:r>
      <w:r w:rsidRPr="00224643">
        <w:t>promptly acknowledge, in writing, the receipt of the complaint or report to the party concerned.</w:t>
      </w:r>
    </w:p>
    <w:p w14:paraId="244980FD" w14:textId="3A12031D" w:rsidR="004D312F" w:rsidRPr="00224643" w:rsidRDefault="005A4034" w:rsidP="00470CF0">
      <w:r w:rsidRPr="00224643">
        <w:t>When a complaint is received, IDH will initiate an investigation to verify the accuracy of the complaint.</w:t>
      </w:r>
      <w:r w:rsidR="004D312F" w:rsidRPr="00224643">
        <w:t xml:space="preserve"> </w:t>
      </w:r>
    </w:p>
    <w:p w14:paraId="42A5DDC1" w14:textId="249A8B8A" w:rsidR="004D312F" w:rsidRPr="00224643" w:rsidRDefault="005A4034" w:rsidP="00470CF0">
      <w:r w:rsidRPr="00224643">
        <w:t>The Manager shall ensure that the details of the complaint are clearly understood and documented and that any</w:t>
      </w:r>
      <w:r w:rsidR="004D312F" w:rsidRPr="00224643">
        <w:t xml:space="preserve"> </w:t>
      </w:r>
      <w:r w:rsidRPr="00224643">
        <w:t>claims or comments made by the complainant are properly authenticated and appropriately documented. This</w:t>
      </w:r>
      <w:r w:rsidR="004D312F" w:rsidRPr="00224643">
        <w:t xml:space="preserve"> </w:t>
      </w:r>
      <w:r w:rsidRPr="00224643">
        <w:t>authentication shall be verified as being accurate and correct by independent sources, in addition to the</w:t>
      </w:r>
      <w:r w:rsidR="004D312F" w:rsidRPr="00224643">
        <w:t xml:space="preserve"> </w:t>
      </w:r>
      <w:r w:rsidRPr="00224643">
        <w:t>complainant itself. It is the responsibility of the complainant to provide information that can be appropriately</w:t>
      </w:r>
      <w:r w:rsidR="004D312F" w:rsidRPr="00224643">
        <w:t xml:space="preserve"> </w:t>
      </w:r>
      <w:r w:rsidRPr="00224643">
        <w:t>authenticated. It is at the discretion of IDH to appoint the Recognition Leader or an independent assessor at any</w:t>
      </w:r>
      <w:r w:rsidR="00F63AB9" w:rsidRPr="00224643">
        <w:t xml:space="preserve"> </w:t>
      </w:r>
      <w:r w:rsidRPr="00224643">
        <w:t>stage during the investigation process. IDH must ensure impartiality and confidentiality.</w:t>
      </w:r>
    </w:p>
    <w:p w14:paraId="1274C733" w14:textId="06959951" w:rsidR="005A4034" w:rsidRPr="00224643" w:rsidRDefault="005A4034" w:rsidP="00987ABC">
      <w:r w:rsidRPr="00224643">
        <w:t>If the Recognition Leader or an assessor is appointed, he or she shall carry out a thorough investigation of the</w:t>
      </w:r>
      <w:r w:rsidR="004D312F" w:rsidRPr="00224643">
        <w:t xml:space="preserve"> </w:t>
      </w:r>
      <w:r w:rsidRPr="00224643">
        <w:t>complaint and, where possible, provide a resolution for the issues, fully document the complaint process, and</w:t>
      </w:r>
      <w:r w:rsidR="004D312F" w:rsidRPr="00224643">
        <w:t xml:space="preserve"> </w:t>
      </w:r>
      <w:r w:rsidRPr="00224643">
        <w:t>provide a detailed report to IDH.</w:t>
      </w:r>
    </w:p>
    <w:p w14:paraId="661F3C1C" w14:textId="77777777" w:rsidR="005A4034" w:rsidRPr="00224643" w:rsidRDefault="005A4034" w:rsidP="00987ABC"/>
    <w:p w14:paraId="250AB763" w14:textId="77777777" w:rsidR="005A4034" w:rsidRPr="00224643" w:rsidRDefault="005A4034" w:rsidP="005A4034">
      <w:pPr>
        <w:pStyle w:val="Heading1"/>
        <w:rPr>
          <w:lang w:val="en-GB"/>
        </w:rPr>
      </w:pPr>
      <w:bookmarkStart w:id="23" w:name="_Toc212198243"/>
      <w:r w:rsidRPr="00224643">
        <w:rPr>
          <w:lang w:val="en-GB"/>
        </w:rPr>
        <w:t>Suspension and Withdrawal</w:t>
      </w:r>
      <w:bookmarkEnd w:id="23"/>
    </w:p>
    <w:p w14:paraId="164496A6" w14:textId="722FCFBB" w:rsidR="005A4034" w:rsidRPr="00224643" w:rsidRDefault="005A4034" w:rsidP="00987ABC">
      <w:r w:rsidRPr="00224643">
        <w:t xml:space="preserve">The monitoring for continued alignment may lead to suspension for recognized methodologies and therefore withdrawal of the status on the IDH Website. IDH will inform key stakeholders in the Steering Committee and the Technical Advisory Group. If evidence of non-conformity against the requirements specified in the Criteria for Recognizing Living Wage </w:t>
      </w:r>
      <w:r w:rsidR="00470CF0">
        <w:t>Estimate</w:t>
      </w:r>
      <w:r w:rsidRPr="00224643">
        <w:t xml:space="preserve"> Methodologies is found by a Recognition Leader during the annual investigation, IDH shall promptly contact the organization concerned. IDH shall fully document the process of investigation and decision-making, shall take a decision after the review of the submitted evidence and will either:</w:t>
      </w:r>
    </w:p>
    <w:p w14:paraId="605428EE" w14:textId="0F3E1BBB" w:rsidR="005A4034" w:rsidRPr="00224643" w:rsidRDefault="005A4034" w:rsidP="00987ABC">
      <w:pPr>
        <w:pStyle w:val="ListParagraph"/>
        <w:numPr>
          <w:ilvl w:val="0"/>
          <w:numId w:val="9"/>
        </w:numPr>
      </w:pPr>
      <w:r w:rsidRPr="00224643">
        <w:t xml:space="preserve">take no action against the recognized living wage </w:t>
      </w:r>
      <w:r w:rsidR="00470CF0">
        <w:t>estimate</w:t>
      </w:r>
      <w:r w:rsidRPr="00224643">
        <w:t xml:space="preserve"> methodology, or</w:t>
      </w:r>
    </w:p>
    <w:p w14:paraId="191DBB3D" w14:textId="1F5AE773" w:rsidR="005A4034" w:rsidRPr="00224643" w:rsidRDefault="005A4034" w:rsidP="00470CF0">
      <w:pPr>
        <w:pStyle w:val="ListParagraph"/>
        <w:numPr>
          <w:ilvl w:val="0"/>
          <w:numId w:val="9"/>
        </w:numPr>
      </w:pPr>
      <w:r w:rsidRPr="00224643">
        <w:lastRenderedPageBreak/>
        <w:t>convene the Steering Committee to agree on one of three possible outcomes: continued recognition, temporary suspension of the recognition, or the withdrawal of the recognition.</w:t>
      </w:r>
    </w:p>
    <w:p w14:paraId="63142DFA" w14:textId="7D6DE15E" w:rsidR="005A4034" w:rsidRPr="00224643" w:rsidRDefault="005A4034" w:rsidP="00470CF0">
      <w:r w:rsidRPr="00224643">
        <w:t>Irrespective of the decision taken by the Steering Committee, the applicant and the Steering Committee members shall be informed in writing of the decision, including a full explanation of the actions taken.</w:t>
      </w:r>
    </w:p>
    <w:p w14:paraId="52A128DC" w14:textId="0EBCA92C" w:rsidR="00F63AB9" w:rsidRPr="00224643" w:rsidRDefault="005A4034" w:rsidP="00470CF0">
      <w:r w:rsidRPr="00224643">
        <w:t xml:space="preserve">If following the review of the evidence gathered and submitted by IDH and consultation with the living wage </w:t>
      </w:r>
      <w:r w:rsidR="00470CF0">
        <w:t>estimate</w:t>
      </w:r>
      <w:r w:rsidRPr="00224643">
        <w:t xml:space="preserve"> methodology organization, the Steering Committee considers that a withdrawal of recognition is required, the corresponding organization shall be informed of this decision.</w:t>
      </w:r>
    </w:p>
    <w:p w14:paraId="1C09FA34" w14:textId="4D7DABBA" w:rsidR="005A4034" w:rsidRPr="00224643" w:rsidRDefault="005A4034" w:rsidP="00926C66">
      <w:r w:rsidRPr="00224643">
        <w:t>If IDH recognition is withdrawn, IDH shall issue a news release and its website shall clearly specify the details and conditions of the withdrawal. IDH reserves the right to create additional procedures when needed.</w:t>
      </w:r>
    </w:p>
    <w:p w14:paraId="04BAFE17" w14:textId="77777777" w:rsidR="005A4034" w:rsidRPr="00224643" w:rsidRDefault="005A4034" w:rsidP="005A4034">
      <w:pPr>
        <w:pStyle w:val="Heading2"/>
        <w:rPr>
          <w:lang w:val="en-GB"/>
        </w:rPr>
      </w:pPr>
      <w:bookmarkStart w:id="24" w:name="_Toc212198244"/>
      <w:r w:rsidRPr="00224643">
        <w:rPr>
          <w:lang w:val="en-GB"/>
        </w:rPr>
        <w:t>IDH Appeals Procedure - IDH Recognition</w:t>
      </w:r>
      <w:bookmarkEnd w:id="24"/>
    </w:p>
    <w:p w14:paraId="09C8D999" w14:textId="76B2B75A" w:rsidR="005A4034" w:rsidRPr="00224643" w:rsidRDefault="005A4034" w:rsidP="00470CF0">
      <w:r w:rsidRPr="00224643">
        <w:t xml:space="preserve">The applicant has the right to appeal against any decision made by the Steering Committee, IDH or any person contracted by the IDH in relation to the Recognition Process, associated systems and procedures. Only the applicant to which the decision relates to has the right to appeal to the Steering Committee. </w:t>
      </w:r>
    </w:p>
    <w:p w14:paraId="388AA7EF" w14:textId="4130E4A4" w:rsidR="005A4034" w:rsidRPr="00224643" w:rsidRDefault="005A4034" w:rsidP="00470CF0">
      <w:r w:rsidRPr="00224643">
        <w:t>The applicant shall submit a written appeal to IDH within 30 days of the matter in dispute occurring and shall provide a full explanation together with substantive evidence to support the thorough investigation of the appeal.</w:t>
      </w:r>
    </w:p>
    <w:p w14:paraId="0C6118AA" w14:textId="0BC0459E" w:rsidR="005A4034" w:rsidRPr="00224643" w:rsidRDefault="005A4034" w:rsidP="00470CF0">
      <w:r w:rsidRPr="00224643">
        <w:t>When the appeal procedure is initiated, the status of the applicant shall be amended on IDH’s website to reflect that the applicant is subject to an appeal.</w:t>
      </w:r>
    </w:p>
    <w:p w14:paraId="76D344F4" w14:textId="6A3B704C" w:rsidR="005A4034" w:rsidRPr="00224643" w:rsidRDefault="005A4034" w:rsidP="00470CF0">
      <w:r w:rsidRPr="00224643">
        <w:t>Any appeal shall be heard by a Committee (the Appeals Committee), which is a body specifically assembled by the Steering Committee for the purposes of hearing an individual appeal. The Steering Committee shall ensure that such an Appeals Committee should not include any person or IDH staff member involved with the decision that is being appealed. The Appeals Committee shall be assembled with at least three members of the Steering Committee. IDH shall ensure that the investigation is conducted in an impartial and professional manner and without any actual or perceived conflict of interest.</w:t>
      </w:r>
    </w:p>
    <w:p w14:paraId="5E493D63" w14:textId="055012C4" w:rsidR="005A4034" w:rsidRPr="00224643" w:rsidRDefault="005A4034" w:rsidP="00470CF0">
      <w:r w:rsidRPr="00224643">
        <w:t>The outcome of the investigation by the Appeals Committee shall be communicated to and upheld by the Steering Committee.</w:t>
      </w:r>
    </w:p>
    <w:p w14:paraId="4AD56859" w14:textId="2D1388FD" w:rsidR="005C45AD" w:rsidRPr="00224643" w:rsidRDefault="005A4034" w:rsidP="00987ABC">
      <w:r w:rsidRPr="00224643">
        <w:t xml:space="preserve">The decision submitted to the Steering Committee by the Appeals Committee shall be conveyed to the applicant that has raised the appeal. The decision of the Appeals Committee shall be final, and the appeal process will then be closed. </w:t>
      </w:r>
    </w:p>
    <w:p w14:paraId="617B2EF8" w14:textId="77777777" w:rsidR="005C45AD" w:rsidRPr="00224643" w:rsidRDefault="005C45AD" w:rsidP="00987ABC">
      <w:r w:rsidRPr="00224643">
        <w:br w:type="page"/>
      </w:r>
    </w:p>
    <w:p w14:paraId="114232FB" w14:textId="7EC15DF8" w:rsidR="005C45AD" w:rsidRPr="00224643" w:rsidRDefault="005C45AD" w:rsidP="005C45AD">
      <w:pPr>
        <w:pStyle w:val="Heading1"/>
        <w:rPr>
          <w:lang w:val="en-GB"/>
        </w:rPr>
      </w:pPr>
      <w:bookmarkStart w:id="25" w:name="_Toc212198245"/>
      <w:r w:rsidRPr="00224643">
        <w:rPr>
          <w:lang w:val="en-GB"/>
        </w:rPr>
        <w:lastRenderedPageBreak/>
        <w:t>Appendix I</w:t>
      </w:r>
      <w:bookmarkEnd w:id="25"/>
    </w:p>
    <w:p w14:paraId="68D754C4" w14:textId="72CD46C5" w:rsidR="005C45AD" w:rsidRPr="00224643" w:rsidRDefault="005C45AD" w:rsidP="005C45AD">
      <w:pPr>
        <w:pStyle w:val="Heading2"/>
        <w:rPr>
          <w:lang w:val="en-GB"/>
        </w:rPr>
      </w:pPr>
      <w:bookmarkStart w:id="26" w:name="_Toc212198246"/>
      <w:r w:rsidRPr="00224643">
        <w:rPr>
          <w:lang w:val="en-GB"/>
        </w:rPr>
        <w:t>Workplan</w:t>
      </w:r>
      <w:bookmarkEnd w:id="26"/>
    </w:p>
    <w:tbl>
      <w:tblPr>
        <w:tblStyle w:val="ListTable4-Accent2"/>
        <w:tblW w:w="0" w:type="auto"/>
        <w:tblLayout w:type="fixed"/>
        <w:tblLook w:val="04A0" w:firstRow="1" w:lastRow="0" w:firstColumn="1" w:lastColumn="0" w:noHBand="0" w:noVBand="1"/>
      </w:tblPr>
      <w:tblGrid>
        <w:gridCol w:w="437"/>
        <w:gridCol w:w="1968"/>
        <w:gridCol w:w="1664"/>
        <w:gridCol w:w="1766"/>
        <w:gridCol w:w="1815"/>
        <w:gridCol w:w="1366"/>
      </w:tblGrid>
      <w:tr w:rsidR="00CE7538" w:rsidRPr="00224643" w14:paraId="689AF088" w14:textId="77777777" w:rsidTr="00470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Borders>
              <w:right w:val="single" w:sz="4" w:space="0" w:color="47D985" w:themeColor="accent2"/>
            </w:tcBorders>
            <w:shd w:val="clear" w:color="auto" w:fill="00615F" w:themeFill="text2"/>
          </w:tcPr>
          <w:p w14:paraId="50685F9A" w14:textId="653247A5" w:rsidR="00E458A1" w:rsidRPr="00224643" w:rsidRDefault="00E458A1" w:rsidP="00987ABC">
            <w:r w:rsidRPr="00224643">
              <w:t>PROCESS STEP</w:t>
            </w:r>
          </w:p>
        </w:tc>
        <w:tc>
          <w:tcPr>
            <w:tcW w:w="1664" w:type="dxa"/>
            <w:tcBorders>
              <w:left w:val="single" w:sz="4" w:space="0" w:color="47D985" w:themeColor="accent2"/>
              <w:right w:val="single" w:sz="4" w:space="0" w:color="47D985" w:themeColor="accent2"/>
            </w:tcBorders>
            <w:shd w:val="clear" w:color="auto" w:fill="00615F" w:themeFill="text2"/>
          </w:tcPr>
          <w:p w14:paraId="4F2870EF" w14:textId="368C134A" w:rsidR="00E458A1" w:rsidRPr="00224643" w:rsidRDefault="00E458A1" w:rsidP="00987ABC">
            <w:pPr>
              <w:cnfStyle w:val="100000000000" w:firstRow="1" w:lastRow="0" w:firstColumn="0" w:lastColumn="0" w:oddVBand="0" w:evenVBand="0" w:oddHBand="0" w:evenHBand="0" w:firstRowFirstColumn="0" w:firstRowLastColumn="0" w:lastRowFirstColumn="0" w:lastRowLastColumn="0"/>
            </w:pPr>
            <w:r w:rsidRPr="00224643">
              <w:t>RESPONSIBILITY</w:t>
            </w:r>
          </w:p>
        </w:tc>
        <w:tc>
          <w:tcPr>
            <w:tcW w:w="1766" w:type="dxa"/>
            <w:tcBorders>
              <w:left w:val="single" w:sz="4" w:space="0" w:color="47D985" w:themeColor="accent2"/>
              <w:right w:val="single" w:sz="4" w:space="0" w:color="47D985" w:themeColor="accent2"/>
            </w:tcBorders>
            <w:shd w:val="clear" w:color="auto" w:fill="00615F" w:themeFill="text2"/>
          </w:tcPr>
          <w:p w14:paraId="5D81606E" w14:textId="3024B766" w:rsidR="00E458A1" w:rsidRPr="00224643" w:rsidRDefault="00E458A1" w:rsidP="00987ABC">
            <w:pPr>
              <w:cnfStyle w:val="100000000000" w:firstRow="1" w:lastRow="0" w:firstColumn="0" w:lastColumn="0" w:oddVBand="0" w:evenVBand="0" w:oddHBand="0" w:evenHBand="0" w:firstRowFirstColumn="0" w:firstRowLastColumn="0" w:lastRowFirstColumn="0" w:lastRowLastColumn="0"/>
            </w:pPr>
            <w:r w:rsidRPr="00224643">
              <w:t>DESCRIPTION</w:t>
            </w:r>
          </w:p>
        </w:tc>
        <w:tc>
          <w:tcPr>
            <w:tcW w:w="1815" w:type="dxa"/>
            <w:tcBorders>
              <w:left w:val="single" w:sz="4" w:space="0" w:color="47D985" w:themeColor="accent2"/>
              <w:right w:val="single" w:sz="4" w:space="0" w:color="47D985" w:themeColor="accent2"/>
            </w:tcBorders>
            <w:shd w:val="clear" w:color="auto" w:fill="00615F" w:themeFill="text2"/>
          </w:tcPr>
          <w:p w14:paraId="475D5379" w14:textId="38C4CD5A" w:rsidR="00E458A1" w:rsidRPr="00224643" w:rsidRDefault="00E458A1" w:rsidP="00987ABC">
            <w:pPr>
              <w:cnfStyle w:val="100000000000" w:firstRow="1" w:lastRow="0" w:firstColumn="0" w:lastColumn="0" w:oddVBand="0" w:evenVBand="0" w:oddHBand="0" w:evenHBand="0" w:firstRowFirstColumn="0" w:firstRowLastColumn="0" w:lastRowFirstColumn="0" w:lastRowLastColumn="0"/>
            </w:pPr>
            <w:r w:rsidRPr="00224643">
              <w:t>TYPICAL TIMESCALE FOR ACTIVITY</w:t>
            </w:r>
          </w:p>
        </w:tc>
        <w:tc>
          <w:tcPr>
            <w:tcW w:w="1366" w:type="dxa"/>
            <w:tcBorders>
              <w:left w:val="single" w:sz="4" w:space="0" w:color="47D985" w:themeColor="accent2"/>
            </w:tcBorders>
            <w:shd w:val="clear" w:color="auto" w:fill="00615F" w:themeFill="text2"/>
          </w:tcPr>
          <w:p w14:paraId="625817EE" w14:textId="1DB9FB2D" w:rsidR="00E458A1" w:rsidRPr="00224643" w:rsidRDefault="00E458A1" w:rsidP="00987ABC">
            <w:pPr>
              <w:cnfStyle w:val="100000000000" w:firstRow="1" w:lastRow="0" w:firstColumn="0" w:lastColumn="0" w:oddVBand="0" w:evenVBand="0" w:oddHBand="0" w:evenHBand="0" w:firstRowFirstColumn="0" w:firstRowLastColumn="0" w:lastRowFirstColumn="0" w:lastRowLastColumn="0"/>
            </w:pPr>
            <w:r w:rsidRPr="00224643">
              <w:t>WORKING DOCUMENTS</w:t>
            </w:r>
          </w:p>
        </w:tc>
      </w:tr>
      <w:tr w:rsidR="00E019A5" w:rsidRPr="00224643" w14:paraId="0896BDF2"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vMerge w:val="restart"/>
            <w:tcBorders>
              <w:right w:val="single" w:sz="4" w:space="0" w:color="47D985" w:themeColor="accent2"/>
            </w:tcBorders>
          </w:tcPr>
          <w:p w14:paraId="2942C344" w14:textId="22A5378E" w:rsidR="00E458A1" w:rsidRPr="00224643" w:rsidRDefault="00E458A1" w:rsidP="00987ABC">
            <w:r w:rsidRPr="00224643">
              <w:t>1</w:t>
            </w:r>
          </w:p>
        </w:tc>
        <w:tc>
          <w:tcPr>
            <w:tcW w:w="1968" w:type="dxa"/>
            <w:vMerge w:val="restart"/>
            <w:tcBorders>
              <w:left w:val="single" w:sz="4" w:space="0" w:color="47D985" w:themeColor="accent2"/>
              <w:right w:val="single" w:sz="4" w:space="0" w:color="47D985" w:themeColor="accent2"/>
            </w:tcBorders>
          </w:tcPr>
          <w:p w14:paraId="1B0A80E7" w14:textId="7F4C32B8"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Expression of Interest</w:t>
            </w:r>
          </w:p>
        </w:tc>
        <w:tc>
          <w:tcPr>
            <w:tcW w:w="1664" w:type="dxa"/>
            <w:tcBorders>
              <w:left w:val="single" w:sz="4" w:space="0" w:color="47D985" w:themeColor="accent2"/>
              <w:bottom w:val="single" w:sz="4" w:space="0" w:color="47D985" w:themeColor="accent2"/>
              <w:right w:val="single" w:sz="4" w:space="0" w:color="47D985" w:themeColor="accent2"/>
            </w:tcBorders>
          </w:tcPr>
          <w:p w14:paraId="7CFFDC2E" w14:textId="25616CA6"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 xml:space="preserve">Applicant (Living wage </w:t>
            </w:r>
            <w:r w:rsidR="00470CF0">
              <w:t>estimate</w:t>
            </w:r>
            <w:r w:rsidRPr="00224643">
              <w:t xml:space="preserve"> methodology organisation)</w:t>
            </w:r>
          </w:p>
        </w:tc>
        <w:tc>
          <w:tcPr>
            <w:tcW w:w="1766" w:type="dxa"/>
            <w:tcBorders>
              <w:left w:val="single" w:sz="4" w:space="0" w:color="47D985" w:themeColor="accent2"/>
              <w:bottom w:val="single" w:sz="4" w:space="0" w:color="47D985" w:themeColor="accent2"/>
              <w:right w:val="single" w:sz="4" w:space="0" w:color="47D985" w:themeColor="accent2"/>
            </w:tcBorders>
          </w:tcPr>
          <w:p w14:paraId="7EAECEBD" w14:textId="47204519"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 xml:space="preserve">Submit Expression of Interest Form </w:t>
            </w:r>
          </w:p>
        </w:tc>
        <w:tc>
          <w:tcPr>
            <w:tcW w:w="1815" w:type="dxa"/>
            <w:tcBorders>
              <w:left w:val="single" w:sz="4" w:space="0" w:color="47D985" w:themeColor="accent2"/>
              <w:bottom w:val="single" w:sz="4" w:space="0" w:color="47D985" w:themeColor="accent2"/>
              <w:right w:val="single" w:sz="4" w:space="0" w:color="47D985" w:themeColor="accent2"/>
            </w:tcBorders>
          </w:tcPr>
          <w:p w14:paraId="133E1695" w14:textId="500E245D"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Due at time of application</w:t>
            </w:r>
          </w:p>
        </w:tc>
        <w:tc>
          <w:tcPr>
            <w:tcW w:w="1366" w:type="dxa"/>
            <w:tcBorders>
              <w:left w:val="single" w:sz="4" w:space="0" w:color="47D985" w:themeColor="accent2"/>
            </w:tcBorders>
          </w:tcPr>
          <w:p w14:paraId="4FF51796" w14:textId="10A4B83F"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Expression of Interest Form</w:t>
            </w:r>
          </w:p>
        </w:tc>
      </w:tr>
      <w:tr w:rsidR="00E019A5" w:rsidRPr="00224643" w14:paraId="04F695AB" w14:textId="77777777" w:rsidTr="00470CF0">
        <w:tc>
          <w:tcPr>
            <w:cnfStyle w:val="001000000000" w:firstRow="0" w:lastRow="0" w:firstColumn="1" w:lastColumn="0" w:oddVBand="0" w:evenVBand="0" w:oddHBand="0" w:evenHBand="0" w:firstRowFirstColumn="0" w:firstRowLastColumn="0" w:lastRowFirstColumn="0" w:lastRowLastColumn="0"/>
            <w:tcW w:w="437" w:type="dxa"/>
            <w:vMerge/>
            <w:tcBorders>
              <w:bottom w:val="single" w:sz="4" w:space="0" w:color="47D985" w:themeColor="accent2"/>
              <w:right w:val="single" w:sz="4" w:space="0" w:color="47D985" w:themeColor="accent2"/>
            </w:tcBorders>
          </w:tcPr>
          <w:p w14:paraId="1E1EF908" w14:textId="38BD2CD2" w:rsidR="00E458A1" w:rsidRPr="00224643" w:rsidRDefault="00E458A1" w:rsidP="00987ABC"/>
        </w:tc>
        <w:tc>
          <w:tcPr>
            <w:tcW w:w="1968" w:type="dxa"/>
            <w:vMerge/>
            <w:tcBorders>
              <w:left w:val="single" w:sz="4" w:space="0" w:color="47D985" w:themeColor="accent2"/>
              <w:bottom w:val="single" w:sz="4" w:space="0" w:color="47D985" w:themeColor="accent2"/>
              <w:right w:val="single" w:sz="4" w:space="0" w:color="47D985" w:themeColor="accent2"/>
            </w:tcBorders>
          </w:tcPr>
          <w:p w14:paraId="1A01A856" w14:textId="175B2173"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CA3A04A" w14:textId="1EA77589"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Recognition Leader with support from Technical Manager</w:t>
            </w:r>
          </w:p>
        </w:tc>
        <w:tc>
          <w:tcPr>
            <w:tcW w:w="1766" w:type="dxa"/>
            <w:tcBorders>
              <w:top w:val="single" w:sz="4" w:space="0" w:color="47D985" w:themeColor="accent2"/>
              <w:left w:val="single" w:sz="4" w:space="0" w:color="47D985" w:themeColor="accent2"/>
              <w:right w:val="single" w:sz="4" w:space="0" w:color="47D985" w:themeColor="accent2"/>
            </w:tcBorders>
          </w:tcPr>
          <w:p w14:paraId="3C4927CD" w14:textId="10907A2E"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Asses</w:t>
            </w:r>
            <w:r w:rsidR="00CE7538" w:rsidRPr="00224643">
              <w:t>s</w:t>
            </w:r>
            <w:r w:rsidRPr="00224643">
              <w:t xml:space="preserve"> Expression of Interest Form and applicant information</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D88B30C" w14:textId="3C738BC2"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2 weeks after receipt of Expression of Interest Form</w:t>
            </w:r>
          </w:p>
        </w:tc>
        <w:tc>
          <w:tcPr>
            <w:tcW w:w="1366" w:type="dxa"/>
            <w:tcBorders>
              <w:left w:val="single" w:sz="4" w:space="0" w:color="47D985" w:themeColor="accent2"/>
              <w:bottom w:val="single" w:sz="4" w:space="0" w:color="47D985" w:themeColor="accent2"/>
            </w:tcBorders>
          </w:tcPr>
          <w:p w14:paraId="6049A973" w14:textId="3D349825"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Expression of Interest Form</w:t>
            </w:r>
          </w:p>
        </w:tc>
      </w:tr>
      <w:tr w:rsidR="00CE7538" w:rsidRPr="00224643" w14:paraId="564F55DE"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5360C737" w14:textId="4C6D461C" w:rsidR="00E458A1" w:rsidRPr="00224643" w:rsidRDefault="00E458A1" w:rsidP="00987ABC">
            <w:r w:rsidRPr="00224643">
              <w:t>2</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2D88263" w14:textId="4D410B71"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Introductory Call</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70ECB75" w14:textId="2EB9B0E0"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left w:val="single" w:sz="4" w:space="0" w:color="47D985" w:themeColor="accent2"/>
              <w:right w:val="single" w:sz="4" w:space="0" w:color="47D985" w:themeColor="accent2"/>
            </w:tcBorders>
          </w:tcPr>
          <w:p w14:paraId="1DA029E4" w14:textId="79DE54A4"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Offer introductory call to explain recognition process</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473C6E7" w14:textId="20270765"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With prior step</w:t>
            </w:r>
          </w:p>
        </w:tc>
        <w:tc>
          <w:tcPr>
            <w:tcW w:w="1366" w:type="dxa"/>
            <w:tcBorders>
              <w:top w:val="single" w:sz="4" w:space="0" w:color="47D985" w:themeColor="accent2"/>
              <w:left w:val="single" w:sz="4" w:space="0" w:color="47D985" w:themeColor="accent2"/>
              <w:bottom w:val="single" w:sz="4" w:space="0" w:color="47D985" w:themeColor="accent2"/>
            </w:tcBorders>
          </w:tcPr>
          <w:p w14:paraId="08A252CE" w14:textId="3DEA4783"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n/a</w:t>
            </w:r>
          </w:p>
        </w:tc>
      </w:tr>
      <w:tr w:rsidR="00E019A5" w:rsidRPr="00224643" w14:paraId="712B7EC6" w14:textId="77777777" w:rsidTr="00470CF0">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359CA998" w14:textId="17278780" w:rsidR="00E458A1" w:rsidRPr="00224643" w:rsidRDefault="00E458A1" w:rsidP="00987ABC">
            <w:r w:rsidRPr="00224643">
              <w:t>3</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C9E05DB" w14:textId="6678713A"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Completion of Self-Assessment Form</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15538518" w14:textId="7D54D1FA"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Applicant</w:t>
            </w:r>
          </w:p>
        </w:tc>
        <w:tc>
          <w:tcPr>
            <w:tcW w:w="1766" w:type="dxa"/>
            <w:tcBorders>
              <w:left w:val="single" w:sz="4" w:space="0" w:color="47D985" w:themeColor="accent2"/>
              <w:bottom w:val="single" w:sz="4" w:space="0" w:color="47D985" w:themeColor="accent2"/>
              <w:right w:val="single" w:sz="4" w:space="0" w:color="47D985" w:themeColor="accent2"/>
            </w:tcBorders>
          </w:tcPr>
          <w:p w14:paraId="402597BA" w14:textId="6BB391B3"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Submission of Self-Assessment Form</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7D3A8246" w14:textId="6C59AAAB"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1-2 months</w:t>
            </w:r>
          </w:p>
        </w:tc>
        <w:tc>
          <w:tcPr>
            <w:tcW w:w="1366" w:type="dxa"/>
            <w:tcBorders>
              <w:top w:val="single" w:sz="4" w:space="0" w:color="47D985" w:themeColor="accent2"/>
              <w:left w:val="single" w:sz="4" w:space="0" w:color="47D985" w:themeColor="accent2"/>
              <w:bottom w:val="single" w:sz="4" w:space="0" w:color="47D985" w:themeColor="accent2"/>
            </w:tcBorders>
          </w:tcPr>
          <w:p w14:paraId="48A4B11D" w14:textId="7821E672"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Self-Assessment Form</w:t>
            </w:r>
          </w:p>
        </w:tc>
      </w:tr>
      <w:tr w:rsidR="00CE7538" w:rsidRPr="00224643" w14:paraId="720C261F"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4C319E01" w14:textId="6285FF7B" w:rsidR="00E458A1" w:rsidRPr="00224643" w:rsidRDefault="00E458A1" w:rsidP="00987ABC">
            <w:r w:rsidRPr="00224643">
              <w:t>4</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CAB5895" w14:textId="644F2B00"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Review of Self-Assessment Form</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4722046" w14:textId="5F2CDB6F"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694CF698" w14:textId="25D252D0"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Review Self-Assessment Form to assess if Desktop Review is needed</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89D04E7" w14:textId="46AC082A"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2 weeks</w:t>
            </w:r>
          </w:p>
        </w:tc>
        <w:tc>
          <w:tcPr>
            <w:tcW w:w="1366" w:type="dxa"/>
            <w:tcBorders>
              <w:top w:val="single" w:sz="4" w:space="0" w:color="47D985" w:themeColor="accent2"/>
              <w:left w:val="single" w:sz="4" w:space="0" w:color="47D985" w:themeColor="accent2"/>
              <w:bottom w:val="single" w:sz="4" w:space="0" w:color="47D985" w:themeColor="accent2"/>
            </w:tcBorders>
          </w:tcPr>
          <w:p w14:paraId="4AD1EA09" w14:textId="1E5C7B00"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Self-Assessment Form</w:t>
            </w:r>
          </w:p>
        </w:tc>
      </w:tr>
      <w:tr w:rsidR="00CE7538" w:rsidRPr="00224643" w14:paraId="06C287D5" w14:textId="77777777" w:rsidTr="00470CF0">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4257BE3F" w14:textId="49A7048C" w:rsidR="00E458A1" w:rsidRPr="00224643" w:rsidRDefault="00E458A1" w:rsidP="00987ABC">
            <w:r w:rsidRPr="00224643">
              <w:t>5</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71F5EB5" w14:textId="0A9CF460"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Joint Desktop Review of Self-Assessment Form</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698131E0" w14:textId="70806C1B"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Recognition Leader and Applicant</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1C633C56" w14:textId="51832A13"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Completion of desktop review</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60E808B" w14:textId="036C36C9"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2 weeks</w:t>
            </w:r>
          </w:p>
        </w:tc>
        <w:tc>
          <w:tcPr>
            <w:tcW w:w="1366" w:type="dxa"/>
            <w:tcBorders>
              <w:top w:val="single" w:sz="4" w:space="0" w:color="47D985" w:themeColor="accent2"/>
              <w:left w:val="single" w:sz="4" w:space="0" w:color="47D985" w:themeColor="accent2"/>
              <w:bottom w:val="single" w:sz="4" w:space="0" w:color="47D985" w:themeColor="accent2"/>
            </w:tcBorders>
          </w:tcPr>
          <w:p w14:paraId="15660B0C" w14:textId="7533D744"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Self-Assessment Form</w:t>
            </w:r>
          </w:p>
        </w:tc>
      </w:tr>
      <w:tr w:rsidR="00CE7538" w:rsidRPr="00224643" w14:paraId="7E13ADE1"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56D9675C" w14:textId="27665A29" w:rsidR="00E458A1" w:rsidRPr="00224643" w:rsidRDefault="00E458A1" w:rsidP="00987ABC">
            <w:r w:rsidRPr="00224643">
              <w:t>6</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6FE199E4" w14:textId="272879E7"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Preliminary Assessment</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CD9C3C7" w14:textId="4149DC98"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9387E31" w14:textId="571FF6C7"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Drafted and shared with applicant</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74DC98F" w14:textId="54F9E995"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2 weeks</w:t>
            </w:r>
          </w:p>
        </w:tc>
        <w:tc>
          <w:tcPr>
            <w:tcW w:w="1366" w:type="dxa"/>
            <w:tcBorders>
              <w:top w:val="single" w:sz="4" w:space="0" w:color="47D985" w:themeColor="accent2"/>
              <w:left w:val="single" w:sz="4" w:space="0" w:color="47D985" w:themeColor="accent2"/>
              <w:bottom w:val="single" w:sz="4" w:space="0" w:color="47D985" w:themeColor="accent2"/>
            </w:tcBorders>
          </w:tcPr>
          <w:p w14:paraId="5E3A4FC9" w14:textId="629B67C9"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Self-Assessment Form</w:t>
            </w:r>
          </w:p>
        </w:tc>
      </w:tr>
      <w:tr w:rsidR="00CE7538" w:rsidRPr="00224643" w14:paraId="31047E2A" w14:textId="77777777" w:rsidTr="00470CF0">
        <w:tc>
          <w:tcPr>
            <w:cnfStyle w:val="001000000000" w:firstRow="0" w:lastRow="0" w:firstColumn="1" w:lastColumn="0" w:oddVBand="0" w:evenVBand="0" w:oddHBand="0" w:evenHBand="0" w:firstRowFirstColumn="0" w:firstRowLastColumn="0" w:lastRowFirstColumn="0" w:lastRowLastColumn="0"/>
            <w:tcW w:w="437" w:type="dxa"/>
            <w:vMerge w:val="restart"/>
            <w:tcBorders>
              <w:top w:val="single" w:sz="4" w:space="0" w:color="47D985" w:themeColor="accent2"/>
              <w:right w:val="single" w:sz="4" w:space="0" w:color="47D985" w:themeColor="accent2"/>
            </w:tcBorders>
          </w:tcPr>
          <w:p w14:paraId="4E9E7475" w14:textId="1C9D8E92" w:rsidR="00E458A1" w:rsidRPr="00224643" w:rsidRDefault="00E458A1" w:rsidP="00987ABC">
            <w:r w:rsidRPr="00224643">
              <w:t>7</w:t>
            </w:r>
          </w:p>
        </w:tc>
        <w:tc>
          <w:tcPr>
            <w:tcW w:w="1968" w:type="dxa"/>
            <w:vMerge w:val="restart"/>
            <w:tcBorders>
              <w:top w:val="single" w:sz="4" w:space="0" w:color="47D985" w:themeColor="accent2"/>
              <w:left w:val="single" w:sz="4" w:space="0" w:color="47D985" w:themeColor="accent2"/>
              <w:right w:val="single" w:sz="4" w:space="0" w:color="47D985" w:themeColor="accent2"/>
            </w:tcBorders>
          </w:tcPr>
          <w:p w14:paraId="7269837C" w14:textId="33D35CDE"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Update of Self-Assessment (if needed)</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4E6195E" w14:textId="59A09A46"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Applicant</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1A680597" w14:textId="20CB576E"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Submit final Self-Assessment based on preliminary Assessment by Recognition Leader</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3AB2E8D" w14:textId="2344846E"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2 weeks</w:t>
            </w:r>
          </w:p>
        </w:tc>
        <w:tc>
          <w:tcPr>
            <w:tcW w:w="1366" w:type="dxa"/>
            <w:tcBorders>
              <w:top w:val="single" w:sz="4" w:space="0" w:color="47D985" w:themeColor="accent2"/>
              <w:left w:val="single" w:sz="4" w:space="0" w:color="47D985" w:themeColor="accent2"/>
              <w:bottom w:val="single" w:sz="4" w:space="0" w:color="47D985" w:themeColor="accent2"/>
            </w:tcBorders>
          </w:tcPr>
          <w:p w14:paraId="79258FA4" w14:textId="10E21876"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Self-Assessment Form</w:t>
            </w:r>
          </w:p>
        </w:tc>
      </w:tr>
      <w:tr w:rsidR="00CE7538" w:rsidRPr="00224643" w14:paraId="44A3B858"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vMerge/>
            <w:tcBorders>
              <w:bottom w:val="single" w:sz="4" w:space="0" w:color="47D985" w:themeColor="accent2"/>
              <w:right w:val="single" w:sz="4" w:space="0" w:color="47D985" w:themeColor="accent2"/>
            </w:tcBorders>
          </w:tcPr>
          <w:p w14:paraId="42E45344" w14:textId="77777777" w:rsidR="00E458A1" w:rsidRPr="00224643" w:rsidRDefault="00E458A1" w:rsidP="00987ABC"/>
        </w:tc>
        <w:tc>
          <w:tcPr>
            <w:tcW w:w="1968" w:type="dxa"/>
            <w:vMerge/>
            <w:tcBorders>
              <w:left w:val="single" w:sz="4" w:space="0" w:color="47D985" w:themeColor="accent2"/>
              <w:bottom w:val="single" w:sz="4" w:space="0" w:color="47D985" w:themeColor="accent2"/>
              <w:right w:val="single" w:sz="4" w:space="0" w:color="47D985" w:themeColor="accent2"/>
            </w:tcBorders>
          </w:tcPr>
          <w:p w14:paraId="492AEE4D" w14:textId="72DA7C6D"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F04CAC1" w14:textId="5B64B9D9"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5E30C3B" w14:textId="237F09C4"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Review final Self-Assessment Form</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258FD2A" w14:textId="59DF8462"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1 week, depending on changes</w:t>
            </w:r>
          </w:p>
        </w:tc>
        <w:tc>
          <w:tcPr>
            <w:tcW w:w="1366" w:type="dxa"/>
            <w:tcBorders>
              <w:top w:val="single" w:sz="4" w:space="0" w:color="47D985" w:themeColor="accent2"/>
              <w:left w:val="single" w:sz="4" w:space="0" w:color="47D985" w:themeColor="accent2"/>
              <w:bottom w:val="single" w:sz="4" w:space="0" w:color="47D985" w:themeColor="accent2"/>
            </w:tcBorders>
          </w:tcPr>
          <w:p w14:paraId="1AF503E9" w14:textId="3F77820C"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Self-Assessment Form</w:t>
            </w:r>
          </w:p>
        </w:tc>
      </w:tr>
      <w:tr w:rsidR="00CE7538" w:rsidRPr="00224643" w14:paraId="5C902EEA" w14:textId="77777777" w:rsidTr="00470CF0">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75AABCAD" w14:textId="0962AE19" w:rsidR="00E458A1" w:rsidRPr="00224643" w:rsidRDefault="00E458A1" w:rsidP="00987ABC">
            <w:r w:rsidRPr="00224643">
              <w:t>8</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7E3D25F" w14:textId="1CFEFCCF"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Remote Investigation Planning</w:t>
            </w:r>
          </w:p>
        </w:tc>
        <w:tc>
          <w:tcPr>
            <w:tcW w:w="1664" w:type="dxa"/>
            <w:tcBorders>
              <w:top w:val="single" w:sz="4" w:space="0" w:color="47D985" w:themeColor="accent2"/>
              <w:left w:val="single" w:sz="4" w:space="0" w:color="47D985" w:themeColor="accent2"/>
              <w:right w:val="single" w:sz="4" w:space="0" w:color="47D985" w:themeColor="accent2"/>
            </w:tcBorders>
          </w:tcPr>
          <w:p w14:paraId="5A0A6E83" w14:textId="3DA8D53D"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Recognition Leader and Applicant</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D3E75EC" w14:textId="415BD4AA"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Agree on agenda, select interviewees, schedule, etc.</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03ED2E0" w14:textId="242147BE"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2 weeks ahead of the Remote Investigation</w:t>
            </w:r>
          </w:p>
        </w:tc>
        <w:tc>
          <w:tcPr>
            <w:tcW w:w="1366" w:type="dxa"/>
            <w:tcBorders>
              <w:top w:val="single" w:sz="4" w:space="0" w:color="47D985" w:themeColor="accent2"/>
              <w:left w:val="single" w:sz="4" w:space="0" w:color="47D985" w:themeColor="accent2"/>
              <w:bottom w:val="single" w:sz="4" w:space="0" w:color="47D985" w:themeColor="accent2"/>
            </w:tcBorders>
          </w:tcPr>
          <w:p w14:paraId="452CA3AE" w14:textId="465580F0"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r w:rsidRPr="00224643">
              <w:t>n/a</w:t>
            </w:r>
          </w:p>
        </w:tc>
      </w:tr>
      <w:tr w:rsidR="00CE7538" w:rsidRPr="00224643" w14:paraId="20B2F3EA"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8663063" w14:textId="29BDB2D3" w:rsidR="00E458A1" w:rsidRPr="00224643" w:rsidRDefault="00E458A1" w:rsidP="00987ABC">
            <w:r w:rsidRPr="00224643">
              <w:t>9</w:t>
            </w:r>
          </w:p>
        </w:tc>
        <w:tc>
          <w:tcPr>
            <w:tcW w:w="1968" w:type="dxa"/>
            <w:tcBorders>
              <w:top w:val="single" w:sz="4" w:space="0" w:color="47D985" w:themeColor="accent2"/>
              <w:left w:val="single" w:sz="4" w:space="0" w:color="47D985" w:themeColor="accent2"/>
              <w:bottom w:val="single" w:sz="4" w:space="0" w:color="47D985" w:themeColor="accent2"/>
            </w:tcBorders>
          </w:tcPr>
          <w:p w14:paraId="2264A5A5" w14:textId="715E4F4B"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Remote Investigation</w:t>
            </w:r>
          </w:p>
        </w:tc>
        <w:tc>
          <w:tcPr>
            <w:tcW w:w="1664" w:type="dxa"/>
            <w:tcBorders>
              <w:bottom w:val="single" w:sz="4" w:space="0" w:color="47D985" w:themeColor="accent2"/>
              <w:right w:val="single" w:sz="4" w:space="0" w:color="47D985" w:themeColor="accent2"/>
            </w:tcBorders>
          </w:tcPr>
          <w:p w14:paraId="0A336E3B" w14:textId="4E117534"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Recognition Leader and Applicant</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72188541" w14:textId="13F2FC81"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Completion of the Remote Investigation</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1BCF4D1" w14:textId="182884DC"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2 days</w:t>
            </w:r>
          </w:p>
        </w:tc>
        <w:tc>
          <w:tcPr>
            <w:tcW w:w="1366" w:type="dxa"/>
            <w:tcBorders>
              <w:top w:val="single" w:sz="4" w:space="0" w:color="47D985" w:themeColor="accent2"/>
              <w:left w:val="single" w:sz="4" w:space="0" w:color="47D985" w:themeColor="accent2"/>
              <w:bottom w:val="single" w:sz="4" w:space="0" w:color="47D985" w:themeColor="accent2"/>
            </w:tcBorders>
          </w:tcPr>
          <w:p w14:paraId="3908C679" w14:textId="1B884609"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r w:rsidRPr="00224643">
              <w:t>n/a</w:t>
            </w:r>
          </w:p>
        </w:tc>
      </w:tr>
      <w:tr w:rsidR="00CE7538" w:rsidRPr="00224643" w14:paraId="46ABD583" w14:textId="77777777" w:rsidTr="00470CF0">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7AE7CE9F" w14:textId="77777777" w:rsidR="00E458A1" w:rsidRPr="00224643" w:rsidRDefault="00E458A1" w:rsidP="00987ABC"/>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28D1333" w14:textId="15DDD958" w:rsidR="00E458A1" w:rsidRPr="00224643" w:rsidRDefault="00E458A1" w:rsidP="00987ABC">
            <w:pPr>
              <w:cnfStyle w:val="000000000000" w:firstRow="0" w:lastRow="0" w:firstColumn="0" w:lastColumn="0" w:oddVBand="0" w:evenVBand="0" w:oddHBand="0" w:evenHBand="0" w:firstRowFirstColumn="0" w:firstRowLastColumn="0" w:lastRowFirstColumn="0" w:lastRowLastColumn="0"/>
            </w:pP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69266477" w14:textId="505BDE5E"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Applicant</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0E91A60" w14:textId="5E316489"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Submission Corrective Action Plan to Recognition Leader</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9A592FF" w14:textId="5DCE8B36"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Typically, 2 weeks after Remote Investigation</w:t>
            </w:r>
          </w:p>
        </w:tc>
        <w:tc>
          <w:tcPr>
            <w:tcW w:w="1366" w:type="dxa"/>
            <w:tcBorders>
              <w:top w:val="single" w:sz="4" w:space="0" w:color="47D985" w:themeColor="accent2"/>
              <w:left w:val="single" w:sz="4" w:space="0" w:color="47D985" w:themeColor="accent2"/>
              <w:bottom w:val="single" w:sz="4" w:space="0" w:color="47D985" w:themeColor="accent2"/>
            </w:tcBorders>
          </w:tcPr>
          <w:p w14:paraId="3004E401" w14:textId="406869CF" w:rsidR="00E458A1" w:rsidRPr="00224643" w:rsidRDefault="00E458A1" w:rsidP="00470CF0">
            <w:pPr>
              <w:jc w:val="left"/>
              <w:cnfStyle w:val="000000000000" w:firstRow="0" w:lastRow="0" w:firstColumn="0" w:lastColumn="0" w:oddVBand="0" w:evenVBand="0" w:oddHBand="0" w:evenHBand="0" w:firstRowFirstColumn="0" w:firstRowLastColumn="0" w:lastRowFirstColumn="0" w:lastRowLastColumn="0"/>
            </w:pPr>
            <w:r w:rsidRPr="00224643">
              <w:t>Corrective Action Plan</w:t>
            </w:r>
          </w:p>
        </w:tc>
      </w:tr>
      <w:tr w:rsidR="00CE7538" w:rsidRPr="00224643" w14:paraId="172AFB19"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right w:val="single" w:sz="4" w:space="0" w:color="47D985" w:themeColor="accent2"/>
            </w:tcBorders>
          </w:tcPr>
          <w:p w14:paraId="6EAC0E12" w14:textId="77777777" w:rsidR="00E458A1" w:rsidRPr="00224643" w:rsidRDefault="00E458A1" w:rsidP="00987ABC"/>
        </w:tc>
        <w:tc>
          <w:tcPr>
            <w:tcW w:w="1968" w:type="dxa"/>
            <w:tcBorders>
              <w:top w:val="single" w:sz="4" w:space="0" w:color="47D985" w:themeColor="accent2"/>
              <w:left w:val="single" w:sz="4" w:space="0" w:color="47D985" w:themeColor="accent2"/>
              <w:bottom w:val="single" w:sz="4" w:space="0" w:color="47D985" w:themeColor="accent2"/>
            </w:tcBorders>
          </w:tcPr>
          <w:p w14:paraId="59A4C392" w14:textId="77777777" w:rsidR="00E458A1" w:rsidRPr="00224643" w:rsidRDefault="00E458A1" w:rsidP="00987ABC">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4" w:space="0" w:color="47D985" w:themeColor="accent2"/>
              <w:bottom w:val="single" w:sz="4" w:space="0" w:color="47D985" w:themeColor="accent2"/>
              <w:right w:val="single" w:sz="4" w:space="0" w:color="47D985" w:themeColor="accent2"/>
            </w:tcBorders>
          </w:tcPr>
          <w:p w14:paraId="20EF9BC5" w14:textId="2930BDB7"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337A557" w14:textId="5AD456BA"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Completes Summary Report and shared with Applicant</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8CECD1A" w14:textId="3BDA367E"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2 weeks after Remote Investigation</w:t>
            </w:r>
          </w:p>
        </w:tc>
        <w:tc>
          <w:tcPr>
            <w:tcW w:w="1366" w:type="dxa"/>
            <w:tcBorders>
              <w:top w:val="single" w:sz="4" w:space="0" w:color="47D985" w:themeColor="accent2"/>
              <w:left w:val="single" w:sz="4" w:space="0" w:color="47D985" w:themeColor="accent2"/>
              <w:bottom w:val="single" w:sz="4" w:space="0" w:color="47D985" w:themeColor="accent2"/>
            </w:tcBorders>
          </w:tcPr>
          <w:p w14:paraId="209F37C3" w14:textId="1110FBD7" w:rsidR="00E458A1" w:rsidRPr="00224643" w:rsidRDefault="00E458A1" w:rsidP="00470CF0">
            <w:pPr>
              <w:jc w:val="left"/>
              <w:cnfStyle w:val="000000100000" w:firstRow="0" w:lastRow="0" w:firstColumn="0" w:lastColumn="0" w:oddVBand="0" w:evenVBand="0" w:oddHBand="1" w:evenHBand="0" w:firstRowFirstColumn="0" w:firstRowLastColumn="0" w:lastRowFirstColumn="0" w:lastRowLastColumn="0"/>
            </w:pPr>
            <w:r w:rsidRPr="00224643">
              <w:t>Summary Report</w:t>
            </w:r>
          </w:p>
        </w:tc>
      </w:tr>
      <w:tr w:rsidR="00CE7538" w:rsidRPr="00224643" w14:paraId="792BA9CD" w14:textId="77777777" w:rsidTr="00470CF0">
        <w:tc>
          <w:tcPr>
            <w:cnfStyle w:val="001000000000" w:firstRow="0" w:lastRow="0" w:firstColumn="1" w:lastColumn="0" w:oddVBand="0" w:evenVBand="0" w:oddHBand="0" w:evenHBand="0" w:firstRowFirstColumn="0" w:firstRowLastColumn="0" w:lastRowFirstColumn="0" w:lastRowLastColumn="0"/>
            <w:tcW w:w="437" w:type="dxa"/>
            <w:tcBorders>
              <w:right w:val="single" w:sz="4" w:space="0" w:color="47D985" w:themeColor="accent2"/>
            </w:tcBorders>
          </w:tcPr>
          <w:p w14:paraId="5B90ABBA" w14:textId="18D5BD0B" w:rsidR="00E458A1" w:rsidRPr="00224643" w:rsidRDefault="00CE7538" w:rsidP="00987ABC">
            <w:r w:rsidRPr="00224643">
              <w:t>10</w:t>
            </w:r>
          </w:p>
        </w:tc>
        <w:tc>
          <w:tcPr>
            <w:tcW w:w="1968" w:type="dxa"/>
            <w:tcBorders>
              <w:top w:val="single" w:sz="4" w:space="0" w:color="47D985" w:themeColor="accent2"/>
              <w:left w:val="single" w:sz="4" w:space="0" w:color="47D985" w:themeColor="accent2"/>
              <w:right w:val="single" w:sz="4" w:space="0" w:color="47D985" w:themeColor="accent2"/>
            </w:tcBorders>
          </w:tcPr>
          <w:p w14:paraId="5818E3F2" w14:textId="3EAF52EB" w:rsidR="00E458A1"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Opportunity for Corrective Action</w:t>
            </w:r>
          </w:p>
        </w:tc>
        <w:tc>
          <w:tcPr>
            <w:tcW w:w="1664" w:type="dxa"/>
            <w:tcBorders>
              <w:top w:val="single" w:sz="4" w:space="0" w:color="47D985" w:themeColor="accent2"/>
              <w:left w:val="single" w:sz="4" w:space="0" w:color="47D985" w:themeColor="accent2"/>
              <w:right w:val="single" w:sz="4" w:space="0" w:color="47D985" w:themeColor="accent2"/>
            </w:tcBorders>
          </w:tcPr>
          <w:p w14:paraId="4DEDB1E6" w14:textId="539BE8D6" w:rsidR="00E458A1"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Applicant</w:t>
            </w:r>
          </w:p>
        </w:tc>
        <w:tc>
          <w:tcPr>
            <w:tcW w:w="1766" w:type="dxa"/>
            <w:tcBorders>
              <w:top w:val="single" w:sz="4" w:space="0" w:color="47D985" w:themeColor="accent2"/>
              <w:left w:val="single" w:sz="4" w:space="0" w:color="47D985" w:themeColor="accent2"/>
              <w:right w:val="single" w:sz="4" w:space="0" w:color="47D985" w:themeColor="accent2"/>
            </w:tcBorders>
          </w:tcPr>
          <w:p w14:paraId="32CEAF7A" w14:textId="721F47FF" w:rsidR="00E458A1" w:rsidRPr="00224643" w:rsidRDefault="00E019A5" w:rsidP="00470CF0">
            <w:pPr>
              <w:jc w:val="left"/>
              <w:cnfStyle w:val="000000000000" w:firstRow="0" w:lastRow="0" w:firstColumn="0" w:lastColumn="0" w:oddVBand="0" w:evenVBand="0" w:oddHBand="0" w:evenHBand="0" w:firstRowFirstColumn="0" w:firstRowLastColumn="0" w:lastRowFirstColumn="0" w:lastRowLastColumn="0"/>
            </w:pPr>
            <w:r w:rsidRPr="00224643">
              <w:t>Based on the Summary Report</w:t>
            </w:r>
            <w:r w:rsidR="00CE7538" w:rsidRPr="00224643">
              <w:t xml:space="preserve"> may apply for opportunity for corrective action. Details must be agreed upon with Recognition Leader</w:t>
            </w:r>
          </w:p>
        </w:tc>
        <w:tc>
          <w:tcPr>
            <w:tcW w:w="1815" w:type="dxa"/>
            <w:tcBorders>
              <w:top w:val="single" w:sz="4" w:space="0" w:color="47D985" w:themeColor="accent2"/>
              <w:left w:val="single" w:sz="4" w:space="0" w:color="47D985" w:themeColor="accent2"/>
              <w:right w:val="single" w:sz="4" w:space="0" w:color="47D985" w:themeColor="accent2"/>
            </w:tcBorders>
          </w:tcPr>
          <w:p w14:paraId="321D4F15" w14:textId="77777777"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Varies</w:t>
            </w:r>
          </w:p>
          <w:p w14:paraId="3E2EBCE1" w14:textId="33F1C9A2"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*Note: Implementation required before recognition will be granted</w:t>
            </w:r>
          </w:p>
        </w:tc>
        <w:tc>
          <w:tcPr>
            <w:tcW w:w="1366" w:type="dxa"/>
            <w:tcBorders>
              <w:top w:val="single" w:sz="4" w:space="0" w:color="47D985" w:themeColor="accent2"/>
              <w:left w:val="single" w:sz="4" w:space="0" w:color="47D985" w:themeColor="accent2"/>
            </w:tcBorders>
          </w:tcPr>
          <w:p w14:paraId="2210CA3F" w14:textId="2515AA42" w:rsidR="00E458A1"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n/a</w:t>
            </w:r>
          </w:p>
        </w:tc>
      </w:tr>
      <w:tr w:rsidR="00CE7538" w:rsidRPr="00224643" w14:paraId="2AB94D6A"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47D985" w:themeColor="accent2"/>
              <w:bottom w:val="single" w:sz="4" w:space="0" w:color="47D985" w:themeColor="accent2"/>
              <w:right w:val="single" w:sz="4" w:space="0" w:color="47D985" w:themeColor="accent2"/>
            </w:tcBorders>
          </w:tcPr>
          <w:p w14:paraId="1B4C6088" w14:textId="01C23BDC" w:rsidR="00CE7538" w:rsidRPr="00224643" w:rsidRDefault="00CE7538" w:rsidP="00987ABC">
            <w:r w:rsidRPr="00224643">
              <w:t>11</w:t>
            </w:r>
          </w:p>
        </w:tc>
        <w:tc>
          <w:tcPr>
            <w:tcW w:w="1968"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C1FFDF2" w14:textId="14EFFCD9" w:rsidR="00CE7538" w:rsidRPr="00224643" w:rsidRDefault="00CE7538" w:rsidP="00987ABC">
            <w:pPr>
              <w:cnfStyle w:val="000000100000" w:firstRow="0" w:lastRow="0" w:firstColumn="0" w:lastColumn="0" w:oddVBand="0" w:evenVBand="0" w:oddHBand="1" w:evenHBand="0" w:firstRowFirstColumn="0" w:firstRowLastColumn="0" w:lastRowFirstColumn="0" w:lastRowLastColumn="0"/>
            </w:pPr>
            <w:r w:rsidRPr="00224643">
              <w:t>Final Recommendation</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525E2420" w14:textId="0522102D"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Recognition Leader</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009CB918" w14:textId="73F2BDB3"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Generates Summary Report and Recommendation shared with IDH Steering Committee</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17757C8D" w14:textId="0E22D2B2"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2 weeks</w:t>
            </w:r>
          </w:p>
        </w:tc>
        <w:tc>
          <w:tcPr>
            <w:tcW w:w="1366" w:type="dxa"/>
            <w:tcBorders>
              <w:top w:val="single" w:sz="4" w:space="0" w:color="47D985" w:themeColor="accent2"/>
              <w:left w:val="single" w:sz="4" w:space="0" w:color="47D985" w:themeColor="accent2"/>
              <w:bottom w:val="single" w:sz="4" w:space="0" w:color="47D985" w:themeColor="accent2"/>
            </w:tcBorders>
          </w:tcPr>
          <w:p w14:paraId="1137F4DC" w14:textId="35BD00D5"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Summary Report</w:t>
            </w:r>
          </w:p>
        </w:tc>
      </w:tr>
      <w:tr w:rsidR="00CE7538" w:rsidRPr="00224643" w14:paraId="1C704D26" w14:textId="77777777" w:rsidTr="00470CF0">
        <w:tc>
          <w:tcPr>
            <w:cnfStyle w:val="001000000000" w:firstRow="0" w:lastRow="0" w:firstColumn="1" w:lastColumn="0" w:oddVBand="0" w:evenVBand="0" w:oddHBand="0" w:evenHBand="0" w:firstRowFirstColumn="0" w:firstRowLastColumn="0" w:lastRowFirstColumn="0" w:lastRowLastColumn="0"/>
            <w:tcW w:w="437" w:type="dxa"/>
            <w:vMerge w:val="restart"/>
            <w:tcBorders>
              <w:top w:val="single" w:sz="4" w:space="0" w:color="47D985" w:themeColor="accent2"/>
              <w:right w:val="single" w:sz="4" w:space="0" w:color="47D985" w:themeColor="accent2"/>
            </w:tcBorders>
          </w:tcPr>
          <w:p w14:paraId="018CE489" w14:textId="519F8442" w:rsidR="00CE7538" w:rsidRPr="00224643" w:rsidRDefault="00CE7538" w:rsidP="00987ABC">
            <w:r w:rsidRPr="00224643">
              <w:t>12</w:t>
            </w:r>
          </w:p>
        </w:tc>
        <w:tc>
          <w:tcPr>
            <w:tcW w:w="1968" w:type="dxa"/>
            <w:vMerge w:val="restart"/>
            <w:tcBorders>
              <w:top w:val="single" w:sz="4" w:space="0" w:color="47D985" w:themeColor="accent2"/>
              <w:left w:val="single" w:sz="4" w:space="0" w:color="47D985" w:themeColor="accent2"/>
              <w:right w:val="single" w:sz="4" w:space="0" w:color="47D985" w:themeColor="accent2"/>
            </w:tcBorders>
          </w:tcPr>
          <w:p w14:paraId="15280788" w14:textId="7B344A8E"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Steering Committee Decision &amp; Communication</w:t>
            </w: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BB5A2E2" w14:textId="0B49D9BE"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IDH Steering Committee</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236791A" w14:textId="3CF2B4DE"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 xml:space="preserve">Decision on recognition of living wage </w:t>
            </w:r>
            <w:r w:rsidR="00470CF0">
              <w:t>estimate</w:t>
            </w:r>
            <w:r w:rsidRPr="00224643">
              <w:t xml:space="preserve"> methodology organisation by majority vote</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3ED0B70F" w14:textId="0260602E"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2 weeks after submission of recommendation</w:t>
            </w:r>
          </w:p>
        </w:tc>
        <w:tc>
          <w:tcPr>
            <w:tcW w:w="1366" w:type="dxa"/>
            <w:tcBorders>
              <w:top w:val="single" w:sz="4" w:space="0" w:color="47D985" w:themeColor="accent2"/>
              <w:left w:val="single" w:sz="4" w:space="0" w:color="47D985" w:themeColor="accent2"/>
              <w:bottom w:val="single" w:sz="4" w:space="0" w:color="47D985" w:themeColor="accent2"/>
            </w:tcBorders>
          </w:tcPr>
          <w:p w14:paraId="680B8167" w14:textId="40D4FED1"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Summary Report</w:t>
            </w:r>
          </w:p>
        </w:tc>
      </w:tr>
      <w:tr w:rsidR="00CE7538" w:rsidRPr="00224643" w14:paraId="6F219091" w14:textId="77777777" w:rsidTr="0047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vMerge/>
            <w:tcBorders>
              <w:right w:val="single" w:sz="4" w:space="0" w:color="47D985" w:themeColor="accent2"/>
            </w:tcBorders>
          </w:tcPr>
          <w:p w14:paraId="221E39BA" w14:textId="77777777" w:rsidR="00CE7538" w:rsidRPr="00224643" w:rsidRDefault="00CE7538" w:rsidP="00987ABC"/>
        </w:tc>
        <w:tc>
          <w:tcPr>
            <w:tcW w:w="1968" w:type="dxa"/>
            <w:vMerge/>
            <w:tcBorders>
              <w:left w:val="single" w:sz="4" w:space="0" w:color="47D985" w:themeColor="accent2"/>
              <w:right w:val="single" w:sz="4" w:space="0" w:color="47D985" w:themeColor="accent2"/>
            </w:tcBorders>
          </w:tcPr>
          <w:p w14:paraId="7C995574" w14:textId="77777777" w:rsidR="00CE7538" w:rsidRPr="00224643" w:rsidRDefault="00CE7538" w:rsidP="00987ABC">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21704EE2" w14:textId="66C2A89F" w:rsidR="00CE7538" w:rsidRPr="00224643" w:rsidRDefault="00CE7538" w:rsidP="00987ABC">
            <w:pPr>
              <w:cnfStyle w:val="000000100000" w:firstRow="0" w:lastRow="0" w:firstColumn="0" w:lastColumn="0" w:oddVBand="0" w:evenVBand="0" w:oddHBand="1" w:evenHBand="0" w:firstRowFirstColumn="0" w:firstRowLastColumn="0" w:lastRowFirstColumn="0" w:lastRowLastColumn="0"/>
            </w:pPr>
            <w:r w:rsidRPr="00224643">
              <w:t>Applicant/IDH team</w:t>
            </w:r>
          </w:p>
        </w:tc>
        <w:tc>
          <w:tcPr>
            <w:tcW w:w="1766"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6C8F04CC" w14:textId="66164402"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In case of recognition: Publication of infographic and update website</w:t>
            </w:r>
          </w:p>
        </w:tc>
        <w:tc>
          <w:tcPr>
            <w:tcW w:w="1815" w:type="dxa"/>
            <w:tcBorders>
              <w:top w:val="single" w:sz="4" w:space="0" w:color="47D985" w:themeColor="accent2"/>
              <w:left w:val="single" w:sz="4" w:space="0" w:color="47D985" w:themeColor="accent2"/>
              <w:bottom w:val="single" w:sz="4" w:space="0" w:color="47D985" w:themeColor="accent2"/>
              <w:right w:val="single" w:sz="4" w:space="0" w:color="47D985" w:themeColor="accent2"/>
            </w:tcBorders>
          </w:tcPr>
          <w:p w14:paraId="45B7F800" w14:textId="6FF8D047"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1 week after decision</w:t>
            </w:r>
          </w:p>
        </w:tc>
        <w:tc>
          <w:tcPr>
            <w:tcW w:w="1366" w:type="dxa"/>
            <w:tcBorders>
              <w:top w:val="single" w:sz="4" w:space="0" w:color="47D985" w:themeColor="accent2"/>
              <w:left w:val="single" w:sz="4" w:space="0" w:color="47D985" w:themeColor="accent2"/>
              <w:bottom w:val="single" w:sz="4" w:space="0" w:color="47D985" w:themeColor="accent2"/>
            </w:tcBorders>
          </w:tcPr>
          <w:p w14:paraId="3DB1F570" w14:textId="18CB0F2A" w:rsidR="00CE7538" w:rsidRPr="00224643" w:rsidRDefault="00CE7538" w:rsidP="00470CF0">
            <w:pPr>
              <w:jc w:val="left"/>
              <w:cnfStyle w:val="000000100000" w:firstRow="0" w:lastRow="0" w:firstColumn="0" w:lastColumn="0" w:oddVBand="0" w:evenVBand="0" w:oddHBand="1" w:evenHBand="0" w:firstRowFirstColumn="0" w:firstRowLastColumn="0" w:lastRowFirstColumn="0" w:lastRowLastColumn="0"/>
            </w:pPr>
            <w:r w:rsidRPr="00224643">
              <w:t>n/a</w:t>
            </w:r>
          </w:p>
        </w:tc>
      </w:tr>
      <w:tr w:rsidR="00CE7538" w:rsidRPr="00224643" w14:paraId="7193057E" w14:textId="77777777" w:rsidTr="00470CF0">
        <w:tc>
          <w:tcPr>
            <w:cnfStyle w:val="001000000000" w:firstRow="0" w:lastRow="0" w:firstColumn="1" w:lastColumn="0" w:oddVBand="0" w:evenVBand="0" w:oddHBand="0" w:evenHBand="0" w:firstRowFirstColumn="0" w:firstRowLastColumn="0" w:lastRowFirstColumn="0" w:lastRowLastColumn="0"/>
            <w:tcW w:w="437" w:type="dxa"/>
            <w:vMerge/>
            <w:tcBorders>
              <w:right w:val="single" w:sz="4" w:space="0" w:color="47D985" w:themeColor="accent2"/>
            </w:tcBorders>
          </w:tcPr>
          <w:p w14:paraId="5C327535" w14:textId="77777777" w:rsidR="00CE7538" w:rsidRPr="00224643" w:rsidRDefault="00CE7538" w:rsidP="00987ABC"/>
        </w:tc>
        <w:tc>
          <w:tcPr>
            <w:tcW w:w="1968" w:type="dxa"/>
            <w:vMerge/>
            <w:tcBorders>
              <w:left w:val="single" w:sz="4" w:space="0" w:color="47D985" w:themeColor="accent2"/>
              <w:right w:val="single" w:sz="4" w:space="0" w:color="47D985" w:themeColor="accent2"/>
            </w:tcBorders>
          </w:tcPr>
          <w:p w14:paraId="16C76C8A" w14:textId="77777777" w:rsidR="00CE7538" w:rsidRPr="00224643" w:rsidRDefault="00CE7538" w:rsidP="00987ABC">
            <w:pPr>
              <w:cnfStyle w:val="000000000000" w:firstRow="0" w:lastRow="0" w:firstColumn="0" w:lastColumn="0" w:oddVBand="0" w:evenVBand="0" w:oddHBand="0" w:evenHBand="0" w:firstRowFirstColumn="0" w:firstRowLastColumn="0" w:lastRowFirstColumn="0" w:lastRowLastColumn="0"/>
            </w:pPr>
          </w:p>
        </w:tc>
        <w:tc>
          <w:tcPr>
            <w:tcW w:w="1664" w:type="dxa"/>
            <w:tcBorders>
              <w:top w:val="single" w:sz="4" w:space="0" w:color="47D985" w:themeColor="accent2"/>
              <w:left w:val="single" w:sz="4" w:space="0" w:color="47D985" w:themeColor="accent2"/>
              <w:right w:val="single" w:sz="4" w:space="0" w:color="47D985" w:themeColor="accent2"/>
            </w:tcBorders>
          </w:tcPr>
          <w:p w14:paraId="7B9BAE64" w14:textId="45498E27" w:rsidR="00CE7538" w:rsidRPr="00224643" w:rsidRDefault="00CE7538" w:rsidP="00987ABC">
            <w:pPr>
              <w:cnfStyle w:val="000000000000" w:firstRow="0" w:lastRow="0" w:firstColumn="0" w:lastColumn="0" w:oddVBand="0" w:evenVBand="0" w:oddHBand="0" w:evenHBand="0" w:firstRowFirstColumn="0" w:firstRowLastColumn="0" w:lastRowFirstColumn="0" w:lastRowLastColumn="0"/>
            </w:pPr>
            <w:r w:rsidRPr="00224643">
              <w:t>Applicant</w:t>
            </w:r>
          </w:p>
        </w:tc>
        <w:tc>
          <w:tcPr>
            <w:tcW w:w="1766" w:type="dxa"/>
            <w:tcBorders>
              <w:top w:val="single" w:sz="4" w:space="0" w:color="47D985" w:themeColor="accent2"/>
              <w:left w:val="single" w:sz="4" w:space="0" w:color="47D985" w:themeColor="accent2"/>
              <w:right w:val="single" w:sz="4" w:space="0" w:color="47D985" w:themeColor="accent2"/>
            </w:tcBorders>
          </w:tcPr>
          <w:p w14:paraId="1E7E1E61" w14:textId="069B3D2B"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In case of non-recognition: Option to appeal to the Steering Committee</w:t>
            </w:r>
          </w:p>
        </w:tc>
        <w:tc>
          <w:tcPr>
            <w:tcW w:w="1815" w:type="dxa"/>
            <w:tcBorders>
              <w:top w:val="single" w:sz="4" w:space="0" w:color="47D985" w:themeColor="accent2"/>
              <w:left w:val="single" w:sz="4" w:space="0" w:color="47D985" w:themeColor="accent2"/>
              <w:right w:val="single" w:sz="4" w:space="0" w:color="47D985" w:themeColor="accent2"/>
            </w:tcBorders>
          </w:tcPr>
          <w:p w14:paraId="67602004" w14:textId="2B50E580"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Up to 4 weeks after decision</w:t>
            </w:r>
          </w:p>
        </w:tc>
        <w:tc>
          <w:tcPr>
            <w:tcW w:w="1366" w:type="dxa"/>
            <w:tcBorders>
              <w:top w:val="single" w:sz="4" w:space="0" w:color="47D985" w:themeColor="accent2"/>
              <w:left w:val="single" w:sz="4" w:space="0" w:color="47D985" w:themeColor="accent2"/>
            </w:tcBorders>
          </w:tcPr>
          <w:p w14:paraId="6DB91CCE" w14:textId="6D2C8E64" w:rsidR="00CE7538" w:rsidRPr="00224643" w:rsidRDefault="00CE7538" w:rsidP="00470CF0">
            <w:pPr>
              <w:jc w:val="left"/>
              <w:cnfStyle w:val="000000000000" w:firstRow="0" w:lastRow="0" w:firstColumn="0" w:lastColumn="0" w:oddVBand="0" w:evenVBand="0" w:oddHBand="0" w:evenHBand="0" w:firstRowFirstColumn="0" w:firstRowLastColumn="0" w:lastRowFirstColumn="0" w:lastRowLastColumn="0"/>
            </w:pPr>
            <w:r w:rsidRPr="00224643">
              <w:t>n/a</w:t>
            </w:r>
          </w:p>
        </w:tc>
      </w:tr>
    </w:tbl>
    <w:p w14:paraId="243251ED" w14:textId="43242858" w:rsidR="005C45AD" w:rsidRPr="00224643" w:rsidRDefault="005C45AD" w:rsidP="00987ABC"/>
    <w:sectPr w:rsidR="005C45AD" w:rsidRPr="00224643" w:rsidSect="00224643">
      <w:headerReference w:type="default" r:id="rId16"/>
      <w:footerReference w:type="even" r:id="rId17"/>
      <w:footerReference w:type="default" r:id="rId18"/>
      <w:headerReference w:type="first" r:id="rId19"/>
      <w:footerReference w:type="first" r:id="rId20"/>
      <w:pgSz w:w="11906" w:h="16838"/>
      <w:pgMar w:top="1701" w:right="1440" w:bottom="1418" w:left="1440" w:header="70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BA2B5" w14:textId="77777777" w:rsidR="005A6449" w:rsidRDefault="005A6449" w:rsidP="00987ABC">
      <w:r>
        <w:separator/>
      </w:r>
    </w:p>
  </w:endnote>
  <w:endnote w:type="continuationSeparator" w:id="0">
    <w:p w14:paraId="634DBE56" w14:textId="77777777" w:rsidR="005A6449" w:rsidRDefault="005A6449" w:rsidP="0098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 Grotesk">
    <w:panose1 w:val="00000500000000000000"/>
    <w:charset w:val="00"/>
    <w:family w:val="modern"/>
    <w:notTrueType/>
    <w:pitch w:val="variable"/>
    <w:sig w:usb0="00000007" w:usb1="00000000" w:usb2="00000000" w:usb3="00000000" w:csb0="00000093" w:csb1="00000000"/>
  </w:font>
  <w:font w:name="Tablet Gothic">
    <w:altName w:val="Calibri"/>
    <w:panose1 w:val="02000503000000020004"/>
    <w:charset w:val="00"/>
    <w:family w:val="modern"/>
    <w:notTrueType/>
    <w:pitch w:val="variable"/>
    <w:sig w:usb0="20000007" w:usb1="00000001" w:usb2="00000000" w:usb3="00000000" w:csb0="00000193"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9782913"/>
      <w:docPartObj>
        <w:docPartGallery w:val="Page Numbers (Bottom of Page)"/>
        <w:docPartUnique/>
      </w:docPartObj>
    </w:sdtPr>
    <w:sdtEndPr>
      <w:rPr>
        <w:rStyle w:val="PageNumber"/>
      </w:rPr>
    </w:sdtEndPr>
    <w:sdtContent>
      <w:p w14:paraId="77A957E1" w14:textId="77777777" w:rsidR="00712D38" w:rsidRDefault="00712D38" w:rsidP="00987AB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9D5C88" w14:textId="77777777" w:rsidR="00712D38" w:rsidRDefault="00712D38" w:rsidP="00987ABC">
    <w:pPr>
      <w:pStyle w:val="Footer"/>
      <w:rPr>
        <w:rStyle w:val="PageNumber"/>
      </w:rPr>
    </w:pPr>
  </w:p>
  <w:p w14:paraId="4DF3A8BE" w14:textId="77777777" w:rsidR="00712D38" w:rsidRDefault="00712D38" w:rsidP="00987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9677352"/>
      <w:docPartObj>
        <w:docPartGallery w:val="Page Numbers (Bottom of Page)"/>
        <w:docPartUnique/>
      </w:docPartObj>
    </w:sdtPr>
    <w:sdtEndPr>
      <w:rPr>
        <w:rStyle w:val="PageNumber"/>
      </w:rPr>
    </w:sdtEndPr>
    <w:sdtContent>
      <w:p w14:paraId="0D1DA628" w14:textId="77777777" w:rsidR="00712D38" w:rsidRDefault="00712D38" w:rsidP="00987AB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7BFBE3" w14:textId="36490CC4" w:rsidR="00712D38" w:rsidRPr="00DF53B7" w:rsidRDefault="00712D38" w:rsidP="00987ABC">
    <w:pPr>
      <w:pStyle w:val="Footer"/>
    </w:pPr>
    <w:r>
      <w:t xml:space="preserve">IDH Recognition Process for Living Wage </w:t>
    </w:r>
    <w:r w:rsidR="00224643">
      <w:t>Estimat</w:t>
    </w:r>
    <w:r w:rsidR="00C6392A">
      <w:t>e</w:t>
    </w:r>
    <w:r>
      <w:t xml:space="preserve"> Methodologies</w: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7274682"/>
      <w:docPartObj>
        <w:docPartGallery w:val="Page Numbers (Bottom of Page)"/>
        <w:docPartUnique/>
      </w:docPartObj>
    </w:sdtPr>
    <w:sdtEndPr>
      <w:rPr>
        <w:rStyle w:val="PageNumber"/>
      </w:rPr>
    </w:sdtEndPr>
    <w:sdtContent>
      <w:p w14:paraId="47378F19" w14:textId="77777777" w:rsidR="00712D38" w:rsidRDefault="00712D38" w:rsidP="00987AB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97993F0" w14:textId="77777777" w:rsidR="00712D38" w:rsidRPr="006A63E3" w:rsidRDefault="00712D38" w:rsidP="00987ABC">
    <w:pPr>
      <w:pStyle w:val="Footer"/>
    </w:pPr>
    <w:r>
      <w:t>Document Name</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1EFAA" w14:textId="77777777" w:rsidR="005A6449" w:rsidRDefault="005A6449" w:rsidP="00987ABC">
      <w:r>
        <w:separator/>
      </w:r>
    </w:p>
  </w:footnote>
  <w:footnote w:type="continuationSeparator" w:id="0">
    <w:p w14:paraId="548CF5CE" w14:textId="77777777" w:rsidR="005A6449" w:rsidRDefault="005A6449" w:rsidP="00987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BE52" w14:textId="77777777" w:rsidR="00712D38" w:rsidRPr="00E92D5C" w:rsidRDefault="00712D38" w:rsidP="00987ABC">
    <w:pPr>
      <w:pStyle w:val="Header"/>
    </w:pPr>
    <w:r w:rsidRPr="00E92D5C">
      <w:ptab w:relativeTo="margin" w:alignment="center" w:leader="none"/>
    </w:r>
    <w:r w:rsidRPr="003125B2">
      <w:ptab w:relativeTo="margin" w:alignment="right" w:leader="none"/>
    </w:r>
    <w:r>
      <w:rPr>
        <w:noProof/>
      </w:rPr>
      <w:drawing>
        <wp:inline distT="0" distB="0" distL="0" distR="0" wp14:anchorId="2F46DCE8" wp14:editId="4C9582DA">
          <wp:extent cx="353820" cy="36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53820" cy="36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tblCellMar>
      <w:tblLook w:val="04A0" w:firstRow="1" w:lastRow="0" w:firstColumn="1" w:lastColumn="0" w:noHBand="0" w:noVBand="1"/>
    </w:tblPr>
    <w:tblGrid>
      <w:gridCol w:w="5812"/>
      <w:gridCol w:w="779"/>
      <w:gridCol w:w="2435"/>
    </w:tblGrid>
    <w:tr w:rsidR="00712D38" w:rsidRPr="006A63E3" w14:paraId="368D0F01" w14:textId="77777777" w:rsidTr="00826531">
      <w:tc>
        <w:tcPr>
          <w:tcW w:w="5812" w:type="dxa"/>
        </w:tcPr>
        <w:p w14:paraId="4A8F4875" w14:textId="77777777" w:rsidR="00712D38" w:rsidRPr="000D4134" w:rsidRDefault="00712D38" w:rsidP="00987ABC">
          <w:pPr>
            <w:pStyle w:val="Footer"/>
          </w:pPr>
        </w:p>
      </w:tc>
      <w:tc>
        <w:tcPr>
          <w:tcW w:w="779" w:type="dxa"/>
        </w:tcPr>
        <w:p w14:paraId="75DB907C" w14:textId="77777777" w:rsidR="00712D38" w:rsidRPr="000D4134" w:rsidRDefault="00712D38" w:rsidP="00987ABC">
          <w:pPr>
            <w:pStyle w:val="Footer"/>
          </w:pPr>
        </w:p>
      </w:tc>
      <w:tc>
        <w:tcPr>
          <w:tcW w:w="2435" w:type="dxa"/>
        </w:tcPr>
        <w:p w14:paraId="0342D90A" w14:textId="77777777" w:rsidR="00712D38" w:rsidRPr="000D4134" w:rsidRDefault="00712D38" w:rsidP="00987ABC">
          <w:pPr>
            <w:pStyle w:val="Footer"/>
          </w:pPr>
          <w:r>
            <w:rPr>
              <w:noProof/>
            </w:rPr>
            <w:drawing>
              <wp:inline distT="0" distB="0" distL="0" distR="0" wp14:anchorId="1EC9C57B" wp14:editId="3DA9C2D2">
                <wp:extent cx="1477878" cy="54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477878" cy="540000"/>
                        </a:xfrm>
                        <a:prstGeom prst="rect">
                          <a:avLst/>
                        </a:prstGeom>
                      </pic:spPr>
                    </pic:pic>
                  </a:graphicData>
                </a:graphic>
              </wp:inline>
            </w:drawing>
          </w:r>
        </w:p>
      </w:tc>
    </w:tr>
  </w:tbl>
  <w:p w14:paraId="5C855FF2" w14:textId="77777777" w:rsidR="00712D38" w:rsidRPr="000A4A75" w:rsidRDefault="00712D38" w:rsidP="00987A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A1B"/>
    <w:multiLevelType w:val="hybridMultilevel"/>
    <w:tmpl w:val="644AF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552CF"/>
    <w:multiLevelType w:val="hybridMultilevel"/>
    <w:tmpl w:val="35DC80C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0764421"/>
    <w:multiLevelType w:val="hybridMultilevel"/>
    <w:tmpl w:val="B276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87D2D"/>
    <w:multiLevelType w:val="hybridMultilevel"/>
    <w:tmpl w:val="F8B60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6E6F8C"/>
    <w:multiLevelType w:val="hybridMultilevel"/>
    <w:tmpl w:val="505E8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2E4B1D"/>
    <w:multiLevelType w:val="hybridMultilevel"/>
    <w:tmpl w:val="B7BC3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11305C"/>
    <w:multiLevelType w:val="hybridMultilevel"/>
    <w:tmpl w:val="CC04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EA6539"/>
    <w:multiLevelType w:val="hybridMultilevel"/>
    <w:tmpl w:val="44E45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025936"/>
    <w:multiLevelType w:val="hybridMultilevel"/>
    <w:tmpl w:val="825C82FC"/>
    <w:lvl w:ilvl="0" w:tplc="5C2A508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70654B"/>
    <w:multiLevelType w:val="hybridMultilevel"/>
    <w:tmpl w:val="695A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B131C"/>
    <w:multiLevelType w:val="hybridMultilevel"/>
    <w:tmpl w:val="619C3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8D1350"/>
    <w:multiLevelType w:val="hybridMultilevel"/>
    <w:tmpl w:val="4C444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DB4B8F"/>
    <w:multiLevelType w:val="hybridMultilevel"/>
    <w:tmpl w:val="07826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DA46DC"/>
    <w:multiLevelType w:val="hybridMultilevel"/>
    <w:tmpl w:val="2E16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716606">
    <w:abstractNumId w:val="6"/>
  </w:num>
  <w:num w:numId="2" w16cid:durableId="1777292932">
    <w:abstractNumId w:val="8"/>
  </w:num>
  <w:num w:numId="3" w16cid:durableId="1637949348">
    <w:abstractNumId w:val="7"/>
  </w:num>
  <w:num w:numId="4" w16cid:durableId="776144462">
    <w:abstractNumId w:val="0"/>
  </w:num>
  <w:num w:numId="5" w16cid:durableId="1274896265">
    <w:abstractNumId w:val="3"/>
  </w:num>
  <w:num w:numId="6" w16cid:durableId="2017420894">
    <w:abstractNumId w:val="5"/>
  </w:num>
  <w:num w:numId="7" w16cid:durableId="638539886">
    <w:abstractNumId w:val="9"/>
  </w:num>
  <w:num w:numId="8" w16cid:durableId="956135445">
    <w:abstractNumId w:val="12"/>
  </w:num>
  <w:num w:numId="9" w16cid:durableId="1389762800">
    <w:abstractNumId w:val="11"/>
  </w:num>
  <w:num w:numId="10" w16cid:durableId="709037366">
    <w:abstractNumId w:val="13"/>
  </w:num>
  <w:num w:numId="11" w16cid:durableId="1839953294">
    <w:abstractNumId w:val="4"/>
  </w:num>
  <w:num w:numId="12" w16cid:durableId="1374503274">
    <w:abstractNumId w:val="10"/>
  </w:num>
  <w:num w:numId="13" w16cid:durableId="507209435">
    <w:abstractNumId w:val="2"/>
  </w:num>
  <w:num w:numId="14" w16cid:durableId="968633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it-IT"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DB"/>
    <w:rsid w:val="00011846"/>
    <w:rsid w:val="000164A8"/>
    <w:rsid w:val="00060AC5"/>
    <w:rsid w:val="0006764F"/>
    <w:rsid w:val="0007411D"/>
    <w:rsid w:val="0008200E"/>
    <w:rsid w:val="0009790B"/>
    <w:rsid w:val="000A33FC"/>
    <w:rsid w:val="000A4A75"/>
    <w:rsid w:val="000B719A"/>
    <w:rsid w:val="000D5B43"/>
    <w:rsid w:val="000D7F8F"/>
    <w:rsid w:val="000E09BA"/>
    <w:rsid w:val="000E7846"/>
    <w:rsid w:val="00113FDB"/>
    <w:rsid w:val="00120E6C"/>
    <w:rsid w:val="00132AA0"/>
    <w:rsid w:val="00141D0B"/>
    <w:rsid w:val="001438BC"/>
    <w:rsid w:val="00197298"/>
    <w:rsid w:val="001D16EA"/>
    <w:rsid w:val="001F7647"/>
    <w:rsid w:val="00224643"/>
    <w:rsid w:val="00226366"/>
    <w:rsid w:val="00235EC1"/>
    <w:rsid w:val="00241BBE"/>
    <w:rsid w:val="0024347B"/>
    <w:rsid w:val="002545E3"/>
    <w:rsid w:val="002955BF"/>
    <w:rsid w:val="002B01C4"/>
    <w:rsid w:val="002B3365"/>
    <w:rsid w:val="002C6C07"/>
    <w:rsid w:val="002E50C3"/>
    <w:rsid w:val="00301151"/>
    <w:rsid w:val="0030645A"/>
    <w:rsid w:val="003125B2"/>
    <w:rsid w:val="00322D59"/>
    <w:rsid w:val="00331F11"/>
    <w:rsid w:val="00344CDB"/>
    <w:rsid w:val="00360F28"/>
    <w:rsid w:val="00367086"/>
    <w:rsid w:val="003706A3"/>
    <w:rsid w:val="00385280"/>
    <w:rsid w:val="003858A5"/>
    <w:rsid w:val="00387628"/>
    <w:rsid w:val="003B1FD2"/>
    <w:rsid w:val="003D5C9B"/>
    <w:rsid w:val="003F2C2D"/>
    <w:rsid w:val="00422130"/>
    <w:rsid w:val="00442699"/>
    <w:rsid w:val="00451F0E"/>
    <w:rsid w:val="004541E3"/>
    <w:rsid w:val="004575D0"/>
    <w:rsid w:val="004663C3"/>
    <w:rsid w:val="00470CF0"/>
    <w:rsid w:val="004853BB"/>
    <w:rsid w:val="004B3AF1"/>
    <w:rsid w:val="004C23BC"/>
    <w:rsid w:val="004D312F"/>
    <w:rsid w:val="004E2E44"/>
    <w:rsid w:val="00527C0E"/>
    <w:rsid w:val="00535B3A"/>
    <w:rsid w:val="00550788"/>
    <w:rsid w:val="00585F63"/>
    <w:rsid w:val="00590B34"/>
    <w:rsid w:val="005923E7"/>
    <w:rsid w:val="005A4034"/>
    <w:rsid w:val="005A5B72"/>
    <w:rsid w:val="005A6449"/>
    <w:rsid w:val="005B1DDA"/>
    <w:rsid w:val="005C45AD"/>
    <w:rsid w:val="005F0F01"/>
    <w:rsid w:val="0062754E"/>
    <w:rsid w:val="00665D90"/>
    <w:rsid w:val="00686A2C"/>
    <w:rsid w:val="00691246"/>
    <w:rsid w:val="006A63E3"/>
    <w:rsid w:val="006C709E"/>
    <w:rsid w:val="006D0046"/>
    <w:rsid w:val="006D0284"/>
    <w:rsid w:val="006D0657"/>
    <w:rsid w:val="006F1FB6"/>
    <w:rsid w:val="00705E28"/>
    <w:rsid w:val="00712D38"/>
    <w:rsid w:val="00713B45"/>
    <w:rsid w:val="00732036"/>
    <w:rsid w:val="007630E1"/>
    <w:rsid w:val="007638CC"/>
    <w:rsid w:val="007C3266"/>
    <w:rsid w:val="007D6269"/>
    <w:rsid w:val="007E1DB1"/>
    <w:rsid w:val="007E4F5D"/>
    <w:rsid w:val="00802DC4"/>
    <w:rsid w:val="00826531"/>
    <w:rsid w:val="0083653B"/>
    <w:rsid w:val="00846836"/>
    <w:rsid w:val="00860F7E"/>
    <w:rsid w:val="00861C63"/>
    <w:rsid w:val="00880C9B"/>
    <w:rsid w:val="008B1CAC"/>
    <w:rsid w:val="008B2CDA"/>
    <w:rsid w:val="008C0C46"/>
    <w:rsid w:val="008C422D"/>
    <w:rsid w:val="008F10BF"/>
    <w:rsid w:val="008F2281"/>
    <w:rsid w:val="00901790"/>
    <w:rsid w:val="00902359"/>
    <w:rsid w:val="00926C66"/>
    <w:rsid w:val="00952519"/>
    <w:rsid w:val="009822EE"/>
    <w:rsid w:val="00987ABC"/>
    <w:rsid w:val="00992723"/>
    <w:rsid w:val="009946D7"/>
    <w:rsid w:val="009D16EB"/>
    <w:rsid w:val="00A132B2"/>
    <w:rsid w:val="00A2181F"/>
    <w:rsid w:val="00A32B9B"/>
    <w:rsid w:val="00A721FC"/>
    <w:rsid w:val="00A77575"/>
    <w:rsid w:val="00AA511C"/>
    <w:rsid w:val="00AC2524"/>
    <w:rsid w:val="00AD4CF2"/>
    <w:rsid w:val="00AE7DAC"/>
    <w:rsid w:val="00AF45F3"/>
    <w:rsid w:val="00AF7AA7"/>
    <w:rsid w:val="00B306C7"/>
    <w:rsid w:val="00B431D2"/>
    <w:rsid w:val="00B542D5"/>
    <w:rsid w:val="00B7546E"/>
    <w:rsid w:val="00B756B2"/>
    <w:rsid w:val="00B9284A"/>
    <w:rsid w:val="00BB792B"/>
    <w:rsid w:val="00BD08D1"/>
    <w:rsid w:val="00BD2E58"/>
    <w:rsid w:val="00BE3049"/>
    <w:rsid w:val="00C060B8"/>
    <w:rsid w:val="00C07281"/>
    <w:rsid w:val="00C2657D"/>
    <w:rsid w:val="00C56C37"/>
    <w:rsid w:val="00C6392A"/>
    <w:rsid w:val="00C65F71"/>
    <w:rsid w:val="00C94ADD"/>
    <w:rsid w:val="00CC0FCA"/>
    <w:rsid w:val="00CC72C1"/>
    <w:rsid w:val="00CE3A91"/>
    <w:rsid w:val="00CE7538"/>
    <w:rsid w:val="00CF6717"/>
    <w:rsid w:val="00D14CF4"/>
    <w:rsid w:val="00D1622B"/>
    <w:rsid w:val="00D25131"/>
    <w:rsid w:val="00D42138"/>
    <w:rsid w:val="00D67A8E"/>
    <w:rsid w:val="00D75604"/>
    <w:rsid w:val="00D939D1"/>
    <w:rsid w:val="00DC4E5A"/>
    <w:rsid w:val="00DE5297"/>
    <w:rsid w:val="00DF53B7"/>
    <w:rsid w:val="00E019A5"/>
    <w:rsid w:val="00E41776"/>
    <w:rsid w:val="00E458A1"/>
    <w:rsid w:val="00E72323"/>
    <w:rsid w:val="00E91D34"/>
    <w:rsid w:val="00E92D5C"/>
    <w:rsid w:val="00EB150E"/>
    <w:rsid w:val="00ED714A"/>
    <w:rsid w:val="00EF289F"/>
    <w:rsid w:val="00F23263"/>
    <w:rsid w:val="00F37C02"/>
    <w:rsid w:val="00F41D0F"/>
    <w:rsid w:val="00F53923"/>
    <w:rsid w:val="00F63AB9"/>
    <w:rsid w:val="00F8289B"/>
    <w:rsid w:val="00F91A06"/>
    <w:rsid w:val="00FB171D"/>
    <w:rsid w:val="00FB1CE6"/>
    <w:rsid w:val="00FB4B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9CED1"/>
  <w15:chartTrackingRefBased/>
  <w15:docId w15:val="{532016AD-E30A-4736-A6CC-16C69066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BC"/>
    <w:pPr>
      <w:autoSpaceDE w:val="0"/>
      <w:autoSpaceDN w:val="0"/>
      <w:adjustRightInd w:val="0"/>
      <w:spacing w:after="120"/>
      <w:jc w:val="both"/>
    </w:pPr>
    <w:rPr>
      <w:rFonts w:ascii="Arial" w:hAnsi="Arial" w:cs="Arial"/>
      <w:color w:val="00615F" w:themeColor="text1"/>
      <w:sz w:val="21"/>
      <w:lang w:val="en-GB"/>
    </w:rPr>
  </w:style>
  <w:style w:type="paragraph" w:styleId="Heading1">
    <w:name w:val="heading 1"/>
    <w:next w:val="Normal"/>
    <w:link w:val="Heading1Char"/>
    <w:uiPriority w:val="9"/>
    <w:qFormat/>
    <w:rsid w:val="00DC4E5A"/>
    <w:pPr>
      <w:spacing w:after="400"/>
      <w:outlineLvl w:val="0"/>
    </w:pPr>
    <w:rPr>
      <w:rFonts w:ascii="Roc Grotesk" w:hAnsi="Roc Grotesk" w:cs="Arial"/>
      <w:b/>
      <w:bCs/>
      <w:color w:val="00615F" w:themeColor="text1"/>
      <w:sz w:val="48"/>
      <w:szCs w:val="48"/>
    </w:rPr>
  </w:style>
  <w:style w:type="paragraph" w:styleId="Heading2">
    <w:name w:val="heading 2"/>
    <w:next w:val="Normal"/>
    <w:link w:val="Heading2Char"/>
    <w:uiPriority w:val="9"/>
    <w:unhideWhenUsed/>
    <w:qFormat/>
    <w:rsid w:val="00DC4E5A"/>
    <w:pPr>
      <w:spacing w:after="200" w:line="264" w:lineRule="auto"/>
      <w:outlineLvl w:val="1"/>
    </w:pPr>
    <w:rPr>
      <w:rFonts w:ascii="Roc Grotesk" w:hAnsi="Roc Grotesk" w:cs="Arial"/>
      <w:color w:val="47D985" w:themeColor="accent2"/>
      <w:sz w:val="32"/>
      <w:szCs w:val="32"/>
    </w:rPr>
  </w:style>
  <w:style w:type="paragraph" w:styleId="Heading3">
    <w:name w:val="heading 3"/>
    <w:next w:val="Normal"/>
    <w:link w:val="Heading3Char"/>
    <w:uiPriority w:val="9"/>
    <w:unhideWhenUsed/>
    <w:qFormat/>
    <w:rsid w:val="00DC4E5A"/>
    <w:pPr>
      <w:spacing w:after="200"/>
      <w:outlineLvl w:val="2"/>
    </w:pPr>
    <w:rPr>
      <w:rFonts w:ascii="Tablet Gothic" w:hAnsi="Tablet Gothic" w:cs="Arial"/>
      <w:b/>
      <w:bCs/>
      <w:color w:val="00615F" w:themeColor="text1"/>
    </w:rPr>
  </w:style>
  <w:style w:type="paragraph" w:styleId="Heading4">
    <w:name w:val="heading 4"/>
    <w:next w:val="Normal"/>
    <w:link w:val="Heading4Char"/>
    <w:uiPriority w:val="9"/>
    <w:semiHidden/>
    <w:unhideWhenUsed/>
    <w:qFormat/>
    <w:rsid w:val="0008200E"/>
    <w:pPr>
      <w:keepNext/>
      <w:keepLines/>
      <w:spacing w:before="40"/>
      <w:outlineLvl w:val="3"/>
    </w:pPr>
    <w:rPr>
      <w:rFonts w:ascii="Tablet Gothic" w:eastAsiaTheme="majorEastAsia" w:hAnsi="Tablet Gothic" w:cstheme="majorBidi"/>
      <w:iCs/>
      <w:color w:val="0048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8B2CDA"/>
    <w:pPr>
      <w:spacing w:after="0"/>
    </w:pPr>
  </w:style>
  <w:style w:type="character" w:customStyle="1" w:styleId="HeaderChar">
    <w:name w:val="Header Char"/>
    <w:basedOn w:val="DefaultParagraphFont"/>
    <w:link w:val="Header"/>
    <w:uiPriority w:val="99"/>
    <w:rsid w:val="008B2CDA"/>
    <w:rPr>
      <w:rFonts w:ascii="Tablet Gothic" w:hAnsi="Tablet Gothic" w:cs="Arial"/>
      <w:color w:val="00615F" w:themeColor="text1"/>
      <w:sz w:val="20"/>
      <w:szCs w:val="20"/>
    </w:rPr>
  </w:style>
  <w:style w:type="paragraph" w:styleId="Footer">
    <w:name w:val="footer"/>
    <w:basedOn w:val="Normal"/>
    <w:link w:val="FooterChar"/>
    <w:uiPriority w:val="99"/>
    <w:unhideWhenUsed/>
    <w:rsid w:val="00060AC5"/>
    <w:pPr>
      <w:tabs>
        <w:tab w:val="center" w:pos="4513"/>
        <w:tab w:val="right" w:pos="9026"/>
      </w:tabs>
    </w:pPr>
    <w:rPr>
      <w:sz w:val="20"/>
      <w:szCs w:val="20"/>
    </w:rPr>
  </w:style>
  <w:style w:type="character" w:customStyle="1" w:styleId="FooterChar">
    <w:name w:val="Footer Char"/>
    <w:basedOn w:val="DefaultParagraphFont"/>
    <w:link w:val="Footer"/>
    <w:uiPriority w:val="99"/>
    <w:rsid w:val="00060AC5"/>
    <w:rPr>
      <w:rFonts w:ascii="Tablet Gothic" w:hAnsi="Tablet Gothic" w:cs="Arial"/>
      <w:color w:val="00615F" w:themeColor="text1"/>
      <w:sz w:val="20"/>
      <w:szCs w:val="20"/>
    </w:rPr>
  </w:style>
  <w:style w:type="table" w:styleId="TableGrid">
    <w:name w:val="Table Grid"/>
    <w:basedOn w:val="TableNormal"/>
    <w:uiPriority w:val="39"/>
    <w:rsid w:val="00DF5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3B7"/>
    <w:rPr>
      <w:color w:val="47D985" w:themeColor="hyperlink"/>
      <w:u w:val="single"/>
    </w:rPr>
  </w:style>
  <w:style w:type="character" w:styleId="UnresolvedMention">
    <w:name w:val="Unresolved Mention"/>
    <w:basedOn w:val="DefaultParagraphFont"/>
    <w:uiPriority w:val="99"/>
    <w:semiHidden/>
    <w:unhideWhenUsed/>
    <w:rsid w:val="00DF53B7"/>
    <w:rPr>
      <w:color w:val="605E5C"/>
      <w:shd w:val="clear" w:color="auto" w:fill="E1DFDD"/>
    </w:rPr>
  </w:style>
  <w:style w:type="character" w:styleId="PageNumber">
    <w:name w:val="page number"/>
    <w:basedOn w:val="DefaultParagraphFont"/>
    <w:uiPriority w:val="99"/>
    <w:semiHidden/>
    <w:unhideWhenUsed/>
    <w:rsid w:val="00713B45"/>
  </w:style>
  <w:style w:type="character" w:customStyle="1" w:styleId="Heading2Char">
    <w:name w:val="Heading 2 Char"/>
    <w:basedOn w:val="DefaultParagraphFont"/>
    <w:link w:val="Heading2"/>
    <w:uiPriority w:val="9"/>
    <w:rsid w:val="00DC4E5A"/>
    <w:rPr>
      <w:rFonts w:ascii="Roc Grotesk" w:hAnsi="Roc Grotesk" w:cs="Arial"/>
      <w:color w:val="47D985" w:themeColor="accent2"/>
      <w:sz w:val="32"/>
      <w:szCs w:val="32"/>
    </w:rPr>
  </w:style>
  <w:style w:type="character" w:styleId="FollowedHyperlink">
    <w:name w:val="FollowedHyperlink"/>
    <w:basedOn w:val="DefaultParagraphFont"/>
    <w:uiPriority w:val="99"/>
    <w:semiHidden/>
    <w:unhideWhenUsed/>
    <w:rsid w:val="008B2CDA"/>
    <w:rPr>
      <w:color w:val="50F79A" w:themeColor="followedHyperlink"/>
      <w:u w:val="single"/>
    </w:rPr>
  </w:style>
  <w:style w:type="character" w:customStyle="1" w:styleId="Heading1Char">
    <w:name w:val="Heading 1 Char"/>
    <w:basedOn w:val="DefaultParagraphFont"/>
    <w:link w:val="Heading1"/>
    <w:uiPriority w:val="9"/>
    <w:rsid w:val="00DC4E5A"/>
    <w:rPr>
      <w:rFonts w:ascii="Roc Grotesk" w:hAnsi="Roc Grotesk" w:cs="Arial"/>
      <w:b/>
      <w:bCs/>
      <w:color w:val="00615F" w:themeColor="text1"/>
      <w:sz w:val="48"/>
      <w:szCs w:val="48"/>
    </w:rPr>
  </w:style>
  <w:style w:type="character" w:customStyle="1" w:styleId="Heading3Char">
    <w:name w:val="Heading 3 Char"/>
    <w:basedOn w:val="DefaultParagraphFont"/>
    <w:link w:val="Heading3"/>
    <w:uiPriority w:val="9"/>
    <w:rsid w:val="00DC4E5A"/>
    <w:rPr>
      <w:rFonts w:ascii="Tablet Gothic" w:hAnsi="Tablet Gothic" w:cs="Arial"/>
      <w:b/>
      <w:bCs/>
      <w:color w:val="00615F" w:themeColor="text1"/>
    </w:rPr>
  </w:style>
  <w:style w:type="character" w:customStyle="1" w:styleId="Heading4Char">
    <w:name w:val="Heading 4 Char"/>
    <w:basedOn w:val="DefaultParagraphFont"/>
    <w:link w:val="Heading4"/>
    <w:uiPriority w:val="9"/>
    <w:semiHidden/>
    <w:rsid w:val="0008200E"/>
    <w:rPr>
      <w:rFonts w:ascii="Tablet Gothic" w:eastAsiaTheme="majorEastAsia" w:hAnsi="Tablet Gothic" w:cstheme="majorBidi"/>
      <w:iCs/>
      <w:color w:val="004846" w:themeColor="accent1" w:themeShade="BF"/>
    </w:rPr>
  </w:style>
  <w:style w:type="paragraph" w:styleId="FootnoteText">
    <w:name w:val="footnote text"/>
    <w:basedOn w:val="Normal"/>
    <w:link w:val="FootnoteTextChar"/>
    <w:uiPriority w:val="99"/>
    <w:semiHidden/>
    <w:unhideWhenUsed/>
    <w:rsid w:val="007638CC"/>
    <w:pPr>
      <w:spacing w:after="0"/>
    </w:pPr>
    <w:rPr>
      <w:sz w:val="20"/>
      <w:szCs w:val="20"/>
    </w:rPr>
  </w:style>
  <w:style w:type="character" w:customStyle="1" w:styleId="FootnoteTextChar">
    <w:name w:val="Footnote Text Char"/>
    <w:basedOn w:val="DefaultParagraphFont"/>
    <w:link w:val="FootnoteText"/>
    <w:uiPriority w:val="99"/>
    <w:semiHidden/>
    <w:rsid w:val="007638CC"/>
    <w:rPr>
      <w:rFonts w:ascii="Tablet Gothic" w:hAnsi="Tablet Gothic" w:cs="Arial"/>
      <w:color w:val="00615F" w:themeColor="text1"/>
      <w:sz w:val="20"/>
      <w:szCs w:val="20"/>
    </w:rPr>
  </w:style>
  <w:style w:type="character" w:styleId="FootnoteReference">
    <w:name w:val="footnote reference"/>
    <w:basedOn w:val="DefaultParagraphFont"/>
    <w:uiPriority w:val="99"/>
    <w:semiHidden/>
    <w:unhideWhenUsed/>
    <w:rsid w:val="007638CC"/>
    <w:rPr>
      <w:vertAlign w:val="superscript"/>
    </w:rPr>
  </w:style>
  <w:style w:type="paragraph" w:styleId="TOCHeading">
    <w:name w:val="TOC Heading"/>
    <w:next w:val="Normal"/>
    <w:uiPriority w:val="39"/>
    <w:unhideWhenUsed/>
    <w:qFormat/>
    <w:rsid w:val="00550788"/>
    <w:pPr>
      <w:keepNext/>
      <w:keepLines/>
      <w:spacing w:before="600" w:after="120" w:line="276" w:lineRule="auto"/>
    </w:pPr>
    <w:rPr>
      <w:rFonts w:ascii="Roc Grotesk" w:eastAsiaTheme="majorEastAsia" w:hAnsi="Roc Grotesk" w:cstheme="majorBidi"/>
      <w:b/>
      <w:bCs/>
      <w:color w:val="00615F" w:themeColor="text1"/>
      <w:sz w:val="40"/>
      <w:szCs w:val="28"/>
      <w:lang w:val="en-US"/>
    </w:rPr>
  </w:style>
  <w:style w:type="paragraph" w:styleId="TOC1">
    <w:name w:val="toc 1"/>
    <w:basedOn w:val="Normal"/>
    <w:next w:val="Normal"/>
    <w:autoRedefine/>
    <w:uiPriority w:val="39"/>
    <w:unhideWhenUsed/>
    <w:rsid w:val="00846836"/>
    <w:pPr>
      <w:spacing w:before="240"/>
    </w:pPr>
    <w:rPr>
      <w:rFonts w:cstheme="minorHAnsi"/>
      <w:b/>
      <w:bCs/>
      <w:iCs/>
      <w:sz w:val="28"/>
    </w:rPr>
  </w:style>
  <w:style w:type="paragraph" w:styleId="TOC2">
    <w:name w:val="toc 2"/>
    <w:basedOn w:val="Normal"/>
    <w:next w:val="Normal"/>
    <w:autoRedefine/>
    <w:uiPriority w:val="39"/>
    <w:unhideWhenUsed/>
    <w:rsid w:val="00846836"/>
    <w:pPr>
      <w:spacing w:before="240"/>
      <w:ind w:left="210"/>
    </w:pPr>
    <w:rPr>
      <w:rFonts w:cstheme="minorHAnsi"/>
      <w:bCs/>
      <w:sz w:val="22"/>
      <w:szCs w:val="22"/>
    </w:rPr>
  </w:style>
  <w:style w:type="paragraph" w:styleId="TOC3">
    <w:name w:val="toc 3"/>
    <w:basedOn w:val="Normal"/>
    <w:next w:val="Normal"/>
    <w:autoRedefine/>
    <w:uiPriority w:val="39"/>
    <w:unhideWhenUsed/>
    <w:rsid w:val="00846836"/>
    <w:pPr>
      <w:spacing w:before="120"/>
      <w:ind w:left="420"/>
    </w:pPr>
    <w:rPr>
      <w:rFonts w:cstheme="minorHAnsi"/>
      <w:sz w:val="20"/>
      <w:szCs w:val="20"/>
    </w:rPr>
  </w:style>
  <w:style w:type="paragraph" w:styleId="TOC4">
    <w:name w:val="toc 4"/>
    <w:basedOn w:val="Normal"/>
    <w:next w:val="Normal"/>
    <w:autoRedefine/>
    <w:uiPriority w:val="39"/>
    <w:semiHidden/>
    <w:unhideWhenUsed/>
    <w:rsid w:val="00846836"/>
    <w:pPr>
      <w:spacing w:before="120"/>
      <w:ind w:left="630"/>
    </w:pPr>
    <w:rPr>
      <w:rFonts w:cstheme="minorHAnsi"/>
      <w:sz w:val="20"/>
      <w:szCs w:val="20"/>
    </w:rPr>
  </w:style>
  <w:style w:type="paragraph" w:styleId="TOC5">
    <w:name w:val="toc 5"/>
    <w:basedOn w:val="Normal"/>
    <w:next w:val="Normal"/>
    <w:autoRedefine/>
    <w:uiPriority w:val="39"/>
    <w:semiHidden/>
    <w:unhideWhenUsed/>
    <w:rsid w:val="00846836"/>
    <w:pPr>
      <w:spacing w:after="0"/>
      <w:ind w:left="840"/>
    </w:pPr>
    <w:rPr>
      <w:rFonts w:cstheme="minorHAnsi"/>
      <w:sz w:val="20"/>
      <w:szCs w:val="20"/>
    </w:rPr>
  </w:style>
  <w:style w:type="paragraph" w:styleId="TOC6">
    <w:name w:val="toc 6"/>
    <w:basedOn w:val="Normal"/>
    <w:next w:val="Normal"/>
    <w:autoRedefine/>
    <w:uiPriority w:val="39"/>
    <w:semiHidden/>
    <w:unhideWhenUsed/>
    <w:rsid w:val="00846836"/>
    <w:pPr>
      <w:spacing w:after="0"/>
      <w:ind w:left="1050"/>
    </w:pPr>
    <w:rPr>
      <w:rFonts w:cstheme="minorHAnsi"/>
      <w:sz w:val="20"/>
      <w:szCs w:val="20"/>
    </w:rPr>
  </w:style>
  <w:style w:type="paragraph" w:styleId="TOC7">
    <w:name w:val="toc 7"/>
    <w:basedOn w:val="Normal"/>
    <w:next w:val="Normal"/>
    <w:autoRedefine/>
    <w:uiPriority w:val="39"/>
    <w:semiHidden/>
    <w:unhideWhenUsed/>
    <w:rsid w:val="00846836"/>
    <w:pPr>
      <w:spacing w:after="0"/>
      <w:ind w:left="1260"/>
    </w:pPr>
    <w:rPr>
      <w:rFonts w:cstheme="minorHAnsi"/>
      <w:sz w:val="20"/>
      <w:szCs w:val="20"/>
    </w:rPr>
  </w:style>
  <w:style w:type="paragraph" w:styleId="TOC8">
    <w:name w:val="toc 8"/>
    <w:basedOn w:val="Normal"/>
    <w:next w:val="Normal"/>
    <w:autoRedefine/>
    <w:uiPriority w:val="39"/>
    <w:semiHidden/>
    <w:unhideWhenUsed/>
    <w:rsid w:val="00846836"/>
    <w:pPr>
      <w:spacing w:after="0"/>
      <w:ind w:left="1470"/>
    </w:pPr>
    <w:rPr>
      <w:rFonts w:cstheme="minorHAnsi"/>
      <w:sz w:val="20"/>
      <w:szCs w:val="20"/>
    </w:rPr>
  </w:style>
  <w:style w:type="paragraph" w:styleId="TOC9">
    <w:name w:val="toc 9"/>
    <w:basedOn w:val="Normal"/>
    <w:next w:val="Normal"/>
    <w:autoRedefine/>
    <w:uiPriority w:val="39"/>
    <w:semiHidden/>
    <w:unhideWhenUsed/>
    <w:rsid w:val="00846836"/>
    <w:pPr>
      <w:spacing w:after="0"/>
      <w:ind w:left="1680"/>
    </w:pPr>
    <w:rPr>
      <w:rFonts w:cstheme="minorHAnsi"/>
      <w:sz w:val="20"/>
      <w:szCs w:val="20"/>
    </w:rPr>
  </w:style>
  <w:style w:type="paragraph" w:styleId="NoSpacing">
    <w:name w:val="No Spacing"/>
    <w:link w:val="NoSpacingChar"/>
    <w:uiPriority w:val="1"/>
    <w:qFormat/>
    <w:rsid w:val="006D0284"/>
    <w:rPr>
      <w:rFonts w:eastAsiaTheme="minorEastAsia"/>
      <w:sz w:val="22"/>
      <w:szCs w:val="22"/>
      <w:lang w:val="en-US" w:eastAsia="zh-CN"/>
    </w:rPr>
  </w:style>
  <w:style w:type="character" w:customStyle="1" w:styleId="NoSpacingChar">
    <w:name w:val="No Spacing Char"/>
    <w:basedOn w:val="DefaultParagraphFont"/>
    <w:link w:val="NoSpacing"/>
    <w:uiPriority w:val="1"/>
    <w:rsid w:val="006D0284"/>
    <w:rPr>
      <w:rFonts w:eastAsiaTheme="minorEastAsia"/>
      <w:sz w:val="22"/>
      <w:szCs w:val="22"/>
      <w:lang w:val="en-US" w:eastAsia="zh-CN"/>
    </w:rPr>
  </w:style>
  <w:style w:type="paragraph" w:customStyle="1" w:styleId="CoverPageHeading">
    <w:name w:val="Cover Page Heading"/>
    <w:qFormat/>
    <w:rsid w:val="00442699"/>
    <w:pPr>
      <w:spacing w:before="360" w:after="360" w:line="216" w:lineRule="auto"/>
    </w:pPr>
    <w:rPr>
      <w:rFonts w:ascii="Roc Grotesk" w:hAnsi="Roc Grotesk" w:cs="Arial"/>
      <w:b/>
      <w:bCs/>
      <w:color w:val="FFFFFF" w:themeColor="background1"/>
      <w:sz w:val="96"/>
      <w:szCs w:val="48"/>
    </w:rPr>
  </w:style>
  <w:style w:type="paragraph" w:customStyle="1" w:styleId="CoverPageSubheading">
    <w:name w:val="Cover Page Subheading"/>
    <w:qFormat/>
    <w:rsid w:val="00442699"/>
    <w:rPr>
      <w:rFonts w:ascii="Roc Grotesk" w:hAnsi="Roc Grotesk" w:cs="Arial"/>
      <w:color w:val="47D985" w:themeColor="accent2"/>
      <w:sz w:val="40"/>
      <w:szCs w:val="32"/>
    </w:rPr>
  </w:style>
  <w:style w:type="paragraph" w:customStyle="1" w:styleId="CoverPageDetails">
    <w:name w:val="Cover Page Details"/>
    <w:qFormat/>
    <w:rsid w:val="00802DC4"/>
    <w:rPr>
      <w:rFonts w:ascii="Tablet Gothic" w:hAnsi="Tablet Gothic" w:cs="Arial"/>
      <w:bCs/>
      <w:color w:val="FFFFFF" w:themeColor="background1"/>
    </w:rPr>
  </w:style>
  <w:style w:type="paragraph" w:customStyle="1" w:styleId="CoverPageDate">
    <w:name w:val="Cover Page Date"/>
    <w:qFormat/>
    <w:rsid w:val="00CC72C1"/>
    <w:rPr>
      <w:rFonts w:ascii="Roc Grotesk" w:hAnsi="Roc Grotesk" w:cs="Arial"/>
      <w:color w:val="47D985" w:themeColor="accent2"/>
      <w:sz w:val="32"/>
      <w:szCs w:val="32"/>
    </w:rPr>
  </w:style>
  <w:style w:type="paragraph" w:styleId="ListParagraph">
    <w:name w:val="List Paragraph"/>
    <w:basedOn w:val="Normal"/>
    <w:uiPriority w:val="34"/>
    <w:qFormat/>
    <w:rsid w:val="00987ABC"/>
    <w:pPr>
      <w:numPr>
        <w:numId w:val="2"/>
      </w:numPr>
      <w:ind w:left="714" w:hanging="357"/>
    </w:pPr>
  </w:style>
  <w:style w:type="character" w:styleId="CommentReference">
    <w:name w:val="annotation reference"/>
    <w:basedOn w:val="DefaultParagraphFont"/>
    <w:uiPriority w:val="99"/>
    <w:semiHidden/>
    <w:unhideWhenUsed/>
    <w:rsid w:val="005A4034"/>
    <w:rPr>
      <w:sz w:val="16"/>
      <w:szCs w:val="16"/>
    </w:rPr>
  </w:style>
  <w:style w:type="paragraph" w:styleId="CommentText">
    <w:name w:val="annotation text"/>
    <w:basedOn w:val="Normal"/>
    <w:link w:val="CommentTextChar"/>
    <w:uiPriority w:val="99"/>
    <w:unhideWhenUsed/>
    <w:rsid w:val="005A4034"/>
    <w:rPr>
      <w:sz w:val="20"/>
      <w:szCs w:val="20"/>
    </w:rPr>
  </w:style>
  <w:style w:type="character" w:customStyle="1" w:styleId="CommentTextChar">
    <w:name w:val="Comment Text Char"/>
    <w:basedOn w:val="DefaultParagraphFont"/>
    <w:link w:val="CommentText"/>
    <w:uiPriority w:val="99"/>
    <w:rsid w:val="005A4034"/>
    <w:rPr>
      <w:rFonts w:ascii="Tablet Gothic" w:hAnsi="Tablet Gothic" w:cs="Arial"/>
      <w:color w:val="00615F" w:themeColor="text1"/>
      <w:sz w:val="20"/>
      <w:szCs w:val="20"/>
      <w:lang w:val="en-GB"/>
    </w:rPr>
  </w:style>
  <w:style w:type="paragraph" w:styleId="CommentSubject">
    <w:name w:val="annotation subject"/>
    <w:basedOn w:val="CommentText"/>
    <w:next w:val="CommentText"/>
    <w:link w:val="CommentSubjectChar"/>
    <w:uiPriority w:val="99"/>
    <w:semiHidden/>
    <w:unhideWhenUsed/>
    <w:rsid w:val="005A4034"/>
    <w:rPr>
      <w:b/>
      <w:bCs/>
    </w:rPr>
  </w:style>
  <w:style w:type="character" w:customStyle="1" w:styleId="CommentSubjectChar">
    <w:name w:val="Comment Subject Char"/>
    <w:basedOn w:val="CommentTextChar"/>
    <w:link w:val="CommentSubject"/>
    <w:uiPriority w:val="99"/>
    <w:semiHidden/>
    <w:rsid w:val="005A4034"/>
    <w:rPr>
      <w:rFonts w:ascii="Tablet Gothic" w:hAnsi="Tablet Gothic" w:cs="Arial"/>
      <w:b/>
      <w:bCs/>
      <w:color w:val="00615F" w:themeColor="text1"/>
      <w:sz w:val="20"/>
      <w:szCs w:val="20"/>
      <w:lang w:val="en-GB"/>
    </w:rPr>
  </w:style>
  <w:style w:type="table" w:styleId="ListTable6ColourfulAccent2">
    <w:name w:val="List Table 6 Colorful Accent 2"/>
    <w:basedOn w:val="TableNormal"/>
    <w:uiPriority w:val="51"/>
    <w:rsid w:val="00A32B9B"/>
    <w:rPr>
      <w:color w:val="25B261" w:themeColor="accent2" w:themeShade="BF"/>
    </w:rPr>
    <w:tblPr>
      <w:tblStyleRowBandSize w:val="1"/>
      <w:tblStyleColBandSize w:val="1"/>
      <w:tblBorders>
        <w:top w:val="single" w:sz="4" w:space="0" w:color="47D985" w:themeColor="accent2"/>
        <w:bottom w:val="single" w:sz="4" w:space="0" w:color="47D985" w:themeColor="accent2"/>
      </w:tblBorders>
    </w:tblPr>
    <w:tblStylePr w:type="firstRow">
      <w:rPr>
        <w:b/>
        <w:bCs/>
      </w:rPr>
      <w:tblPr/>
      <w:tcPr>
        <w:tcBorders>
          <w:bottom w:val="single" w:sz="4" w:space="0" w:color="47D985" w:themeColor="accent2"/>
        </w:tcBorders>
      </w:tcPr>
    </w:tblStylePr>
    <w:tblStylePr w:type="lastRow">
      <w:rPr>
        <w:b/>
        <w:bCs/>
      </w:rPr>
      <w:tblPr/>
      <w:tcPr>
        <w:tcBorders>
          <w:top w:val="double" w:sz="4" w:space="0" w:color="47D985" w:themeColor="accent2"/>
        </w:tcBorders>
      </w:tcPr>
    </w:tblStylePr>
    <w:tblStylePr w:type="firstCol">
      <w:rPr>
        <w:b/>
        <w:bCs/>
      </w:rPr>
    </w:tblStylePr>
    <w:tblStylePr w:type="lastCol">
      <w:rPr>
        <w:b/>
        <w:bCs/>
      </w:rPr>
    </w:tblStylePr>
    <w:tblStylePr w:type="band1Vert">
      <w:tblPr/>
      <w:tcPr>
        <w:shd w:val="clear" w:color="auto" w:fill="D9F7E6" w:themeFill="accent2" w:themeFillTint="33"/>
      </w:tcPr>
    </w:tblStylePr>
    <w:tblStylePr w:type="band1Horz">
      <w:tblPr/>
      <w:tcPr>
        <w:shd w:val="clear" w:color="auto" w:fill="D9F7E6" w:themeFill="accent2" w:themeFillTint="33"/>
      </w:tcPr>
    </w:tblStylePr>
  </w:style>
  <w:style w:type="paragraph" w:styleId="BalloonText">
    <w:name w:val="Balloon Text"/>
    <w:basedOn w:val="Normal"/>
    <w:link w:val="BalloonTextChar"/>
    <w:uiPriority w:val="99"/>
    <w:semiHidden/>
    <w:unhideWhenUsed/>
    <w:rsid w:val="00360F28"/>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0F28"/>
    <w:rPr>
      <w:rFonts w:ascii="Times New Roman" w:hAnsi="Times New Roman" w:cs="Times New Roman"/>
      <w:color w:val="00615F" w:themeColor="text1"/>
      <w:sz w:val="18"/>
      <w:szCs w:val="18"/>
      <w:lang w:val="en-GB"/>
    </w:rPr>
  </w:style>
  <w:style w:type="paragraph" w:styleId="Revision">
    <w:name w:val="Revision"/>
    <w:hidden/>
    <w:uiPriority w:val="99"/>
    <w:semiHidden/>
    <w:rsid w:val="00901790"/>
    <w:rPr>
      <w:rFonts w:ascii="Tablet Gothic" w:hAnsi="Tablet Gothic" w:cs="Arial"/>
      <w:color w:val="00615F" w:themeColor="text1"/>
      <w:sz w:val="21"/>
      <w:lang w:val="en-GB"/>
    </w:rPr>
  </w:style>
  <w:style w:type="table" w:styleId="ListTable4-Accent2">
    <w:name w:val="List Table 4 Accent 2"/>
    <w:basedOn w:val="TableNormal"/>
    <w:uiPriority w:val="49"/>
    <w:rsid w:val="00CE7538"/>
    <w:tblPr>
      <w:tblStyleRowBandSize w:val="1"/>
      <w:tblStyleColBandSize w:val="1"/>
      <w:tblBorders>
        <w:top w:val="single" w:sz="4" w:space="0" w:color="90E8B5" w:themeColor="accent2" w:themeTint="99"/>
        <w:left w:val="single" w:sz="4" w:space="0" w:color="90E8B5" w:themeColor="accent2" w:themeTint="99"/>
        <w:bottom w:val="single" w:sz="4" w:space="0" w:color="90E8B5" w:themeColor="accent2" w:themeTint="99"/>
        <w:right w:val="single" w:sz="4" w:space="0" w:color="90E8B5" w:themeColor="accent2" w:themeTint="99"/>
        <w:insideH w:val="single" w:sz="4" w:space="0" w:color="90E8B5" w:themeColor="accent2" w:themeTint="99"/>
      </w:tblBorders>
    </w:tblPr>
    <w:tblStylePr w:type="firstRow">
      <w:rPr>
        <w:b/>
        <w:bCs/>
        <w:color w:val="FFFFFF" w:themeColor="background1"/>
      </w:rPr>
      <w:tblPr/>
      <w:tcPr>
        <w:tcBorders>
          <w:top w:val="single" w:sz="4" w:space="0" w:color="47D985" w:themeColor="accent2"/>
          <w:left w:val="single" w:sz="4" w:space="0" w:color="47D985" w:themeColor="accent2"/>
          <w:bottom w:val="single" w:sz="4" w:space="0" w:color="47D985" w:themeColor="accent2"/>
          <w:right w:val="single" w:sz="4" w:space="0" w:color="47D985" w:themeColor="accent2"/>
          <w:insideH w:val="nil"/>
        </w:tcBorders>
        <w:shd w:val="clear" w:color="auto" w:fill="47D985" w:themeFill="accent2"/>
      </w:tcPr>
    </w:tblStylePr>
    <w:tblStylePr w:type="lastRow">
      <w:rPr>
        <w:b/>
        <w:bCs/>
      </w:rPr>
      <w:tblPr/>
      <w:tcPr>
        <w:tcBorders>
          <w:top w:val="double" w:sz="4" w:space="0" w:color="90E8B5" w:themeColor="accent2" w:themeTint="99"/>
        </w:tcBorders>
      </w:tcPr>
    </w:tblStylePr>
    <w:tblStylePr w:type="firstCol">
      <w:rPr>
        <w:b/>
        <w:bCs/>
      </w:rPr>
    </w:tblStylePr>
    <w:tblStylePr w:type="lastCol">
      <w:rPr>
        <w:b/>
        <w:bCs/>
      </w:rPr>
    </w:tblStylePr>
    <w:tblStylePr w:type="band1Vert">
      <w:tblPr/>
      <w:tcPr>
        <w:shd w:val="clear" w:color="auto" w:fill="D9F7E6" w:themeFill="accent2" w:themeFillTint="33"/>
      </w:tcPr>
    </w:tblStylePr>
    <w:tblStylePr w:type="band1Horz">
      <w:tblPr/>
      <w:tcPr>
        <w:shd w:val="clear" w:color="auto" w:fill="D9F7E6" w:themeFill="accent2" w:themeFillTint="33"/>
      </w:tcPr>
    </w:tblStylePr>
  </w:style>
  <w:style w:type="paragraph" w:customStyle="1" w:styleId="p1">
    <w:name w:val="p1"/>
    <w:basedOn w:val="Normal"/>
    <w:rsid w:val="000E09BA"/>
    <w:pPr>
      <w:spacing w:after="0"/>
    </w:pPr>
    <w:rPr>
      <w:rFonts w:ascii="Tahoma" w:eastAsia="Times New Roman" w:hAnsi="Tahoma" w:cs="Tahoma"/>
      <w:color w:val="0A504D"/>
      <w:sz w:val="15"/>
      <w:szCs w:val="15"/>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214561">
      <w:bodyDiv w:val="1"/>
      <w:marLeft w:val="0"/>
      <w:marRight w:val="0"/>
      <w:marTop w:val="0"/>
      <w:marBottom w:val="0"/>
      <w:divBdr>
        <w:top w:val="none" w:sz="0" w:space="0" w:color="auto"/>
        <w:left w:val="none" w:sz="0" w:space="0" w:color="auto"/>
        <w:bottom w:val="none" w:sz="0" w:space="0" w:color="auto"/>
        <w:right w:val="none" w:sz="0" w:space="0" w:color="auto"/>
      </w:divBdr>
    </w:div>
    <w:div w:id="258029773">
      <w:bodyDiv w:val="1"/>
      <w:marLeft w:val="0"/>
      <w:marRight w:val="0"/>
      <w:marTop w:val="0"/>
      <w:marBottom w:val="0"/>
      <w:divBdr>
        <w:top w:val="none" w:sz="0" w:space="0" w:color="auto"/>
        <w:left w:val="none" w:sz="0" w:space="0" w:color="auto"/>
        <w:bottom w:val="none" w:sz="0" w:space="0" w:color="auto"/>
        <w:right w:val="none" w:sz="0" w:space="0" w:color="auto"/>
      </w:divBdr>
    </w:div>
    <w:div w:id="258612057">
      <w:bodyDiv w:val="1"/>
      <w:marLeft w:val="0"/>
      <w:marRight w:val="0"/>
      <w:marTop w:val="0"/>
      <w:marBottom w:val="0"/>
      <w:divBdr>
        <w:top w:val="none" w:sz="0" w:space="0" w:color="auto"/>
        <w:left w:val="none" w:sz="0" w:space="0" w:color="auto"/>
        <w:bottom w:val="none" w:sz="0" w:space="0" w:color="auto"/>
        <w:right w:val="none" w:sz="0" w:space="0" w:color="auto"/>
      </w:divBdr>
    </w:div>
    <w:div w:id="405109987">
      <w:bodyDiv w:val="1"/>
      <w:marLeft w:val="0"/>
      <w:marRight w:val="0"/>
      <w:marTop w:val="0"/>
      <w:marBottom w:val="0"/>
      <w:divBdr>
        <w:top w:val="none" w:sz="0" w:space="0" w:color="auto"/>
        <w:left w:val="none" w:sz="0" w:space="0" w:color="auto"/>
        <w:bottom w:val="none" w:sz="0" w:space="0" w:color="auto"/>
        <w:right w:val="none" w:sz="0" w:space="0" w:color="auto"/>
      </w:divBdr>
    </w:div>
    <w:div w:id="426925434">
      <w:bodyDiv w:val="1"/>
      <w:marLeft w:val="0"/>
      <w:marRight w:val="0"/>
      <w:marTop w:val="0"/>
      <w:marBottom w:val="0"/>
      <w:divBdr>
        <w:top w:val="none" w:sz="0" w:space="0" w:color="auto"/>
        <w:left w:val="none" w:sz="0" w:space="0" w:color="auto"/>
        <w:bottom w:val="none" w:sz="0" w:space="0" w:color="auto"/>
        <w:right w:val="none" w:sz="0" w:space="0" w:color="auto"/>
      </w:divBdr>
    </w:div>
    <w:div w:id="568658422">
      <w:bodyDiv w:val="1"/>
      <w:marLeft w:val="0"/>
      <w:marRight w:val="0"/>
      <w:marTop w:val="0"/>
      <w:marBottom w:val="0"/>
      <w:divBdr>
        <w:top w:val="none" w:sz="0" w:space="0" w:color="auto"/>
        <w:left w:val="none" w:sz="0" w:space="0" w:color="auto"/>
        <w:bottom w:val="none" w:sz="0" w:space="0" w:color="auto"/>
        <w:right w:val="none" w:sz="0" w:space="0" w:color="auto"/>
      </w:divBdr>
    </w:div>
    <w:div w:id="605115063">
      <w:bodyDiv w:val="1"/>
      <w:marLeft w:val="0"/>
      <w:marRight w:val="0"/>
      <w:marTop w:val="0"/>
      <w:marBottom w:val="0"/>
      <w:divBdr>
        <w:top w:val="none" w:sz="0" w:space="0" w:color="auto"/>
        <w:left w:val="none" w:sz="0" w:space="0" w:color="auto"/>
        <w:bottom w:val="none" w:sz="0" w:space="0" w:color="auto"/>
        <w:right w:val="none" w:sz="0" w:space="0" w:color="auto"/>
      </w:divBdr>
    </w:div>
    <w:div w:id="611208983">
      <w:bodyDiv w:val="1"/>
      <w:marLeft w:val="0"/>
      <w:marRight w:val="0"/>
      <w:marTop w:val="0"/>
      <w:marBottom w:val="0"/>
      <w:divBdr>
        <w:top w:val="none" w:sz="0" w:space="0" w:color="auto"/>
        <w:left w:val="none" w:sz="0" w:space="0" w:color="auto"/>
        <w:bottom w:val="none" w:sz="0" w:space="0" w:color="auto"/>
        <w:right w:val="none" w:sz="0" w:space="0" w:color="auto"/>
      </w:divBdr>
    </w:div>
    <w:div w:id="623511108">
      <w:bodyDiv w:val="1"/>
      <w:marLeft w:val="0"/>
      <w:marRight w:val="0"/>
      <w:marTop w:val="0"/>
      <w:marBottom w:val="0"/>
      <w:divBdr>
        <w:top w:val="none" w:sz="0" w:space="0" w:color="auto"/>
        <w:left w:val="none" w:sz="0" w:space="0" w:color="auto"/>
        <w:bottom w:val="none" w:sz="0" w:space="0" w:color="auto"/>
        <w:right w:val="none" w:sz="0" w:space="0" w:color="auto"/>
      </w:divBdr>
    </w:div>
    <w:div w:id="641809208">
      <w:bodyDiv w:val="1"/>
      <w:marLeft w:val="0"/>
      <w:marRight w:val="0"/>
      <w:marTop w:val="0"/>
      <w:marBottom w:val="0"/>
      <w:divBdr>
        <w:top w:val="none" w:sz="0" w:space="0" w:color="auto"/>
        <w:left w:val="none" w:sz="0" w:space="0" w:color="auto"/>
        <w:bottom w:val="none" w:sz="0" w:space="0" w:color="auto"/>
        <w:right w:val="none" w:sz="0" w:space="0" w:color="auto"/>
      </w:divBdr>
    </w:div>
    <w:div w:id="647789120">
      <w:bodyDiv w:val="1"/>
      <w:marLeft w:val="0"/>
      <w:marRight w:val="0"/>
      <w:marTop w:val="0"/>
      <w:marBottom w:val="0"/>
      <w:divBdr>
        <w:top w:val="none" w:sz="0" w:space="0" w:color="auto"/>
        <w:left w:val="none" w:sz="0" w:space="0" w:color="auto"/>
        <w:bottom w:val="none" w:sz="0" w:space="0" w:color="auto"/>
        <w:right w:val="none" w:sz="0" w:space="0" w:color="auto"/>
      </w:divBdr>
    </w:div>
    <w:div w:id="712657239">
      <w:bodyDiv w:val="1"/>
      <w:marLeft w:val="0"/>
      <w:marRight w:val="0"/>
      <w:marTop w:val="0"/>
      <w:marBottom w:val="0"/>
      <w:divBdr>
        <w:top w:val="none" w:sz="0" w:space="0" w:color="auto"/>
        <w:left w:val="none" w:sz="0" w:space="0" w:color="auto"/>
        <w:bottom w:val="none" w:sz="0" w:space="0" w:color="auto"/>
        <w:right w:val="none" w:sz="0" w:space="0" w:color="auto"/>
      </w:divBdr>
    </w:div>
    <w:div w:id="747193696">
      <w:bodyDiv w:val="1"/>
      <w:marLeft w:val="0"/>
      <w:marRight w:val="0"/>
      <w:marTop w:val="0"/>
      <w:marBottom w:val="0"/>
      <w:divBdr>
        <w:top w:val="none" w:sz="0" w:space="0" w:color="auto"/>
        <w:left w:val="none" w:sz="0" w:space="0" w:color="auto"/>
        <w:bottom w:val="none" w:sz="0" w:space="0" w:color="auto"/>
        <w:right w:val="none" w:sz="0" w:space="0" w:color="auto"/>
      </w:divBdr>
    </w:div>
    <w:div w:id="821048400">
      <w:bodyDiv w:val="1"/>
      <w:marLeft w:val="0"/>
      <w:marRight w:val="0"/>
      <w:marTop w:val="0"/>
      <w:marBottom w:val="0"/>
      <w:divBdr>
        <w:top w:val="none" w:sz="0" w:space="0" w:color="auto"/>
        <w:left w:val="none" w:sz="0" w:space="0" w:color="auto"/>
        <w:bottom w:val="none" w:sz="0" w:space="0" w:color="auto"/>
        <w:right w:val="none" w:sz="0" w:space="0" w:color="auto"/>
      </w:divBdr>
    </w:div>
    <w:div w:id="877276945">
      <w:bodyDiv w:val="1"/>
      <w:marLeft w:val="0"/>
      <w:marRight w:val="0"/>
      <w:marTop w:val="0"/>
      <w:marBottom w:val="0"/>
      <w:divBdr>
        <w:top w:val="none" w:sz="0" w:space="0" w:color="auto"/>
        <w:left w:val="none" w:sz="0" w:space="0" w:color="auto"/>
        <w:bottom w:val="none" w:sz="0" w:space="0" w:color="auto"/>
        <w:right w:val="none" w:sz="0" w:space="0" w:color="auto"/>
      </w:divBdr>
    </w:div>
    <w:div w:id="1029260367">
      <w:bodyDiv w:val="1"/>
      <w:marLeft w:val="0"/>
      <w:marRight w:val="0"/>
      <w:marTop w:val="0"/>
      <w:marBottom w:val="0"/>
      <w:divBdr>
        <w:top w:val="none" w:sz="0" w:space="0" w:color="auto"/>
        <w:left w:val="none" w:sz="0" w:space="0" w:color="auto"/>
        <w:bottom w:val="none" w:sz="0" w:space="0" w:color="auto"/>
        <w:right w:val="none" w:sz="0" w:space="0" w:color="auto"/>
      </w:divBdr>
    </w:div>
    <w:div w:id="1074624507">
      <w:bodyDiv w:val="1"/>
      <w:marLeft w:val="0"/>
      <w:marRight w:val="0"/>
      <w:marTop w:val="0"/>
      <w:marBottom w:val="0"/>
      <w:divBdr>
        <w:top w:val="none" w:sz="0" w:space="0" w:color="auto"/>
        <w:left w:val="none" w:sz="0" w:space="0" w:color="auto"/>
        <w:bottom w:val="none" w:sz="0" w:space="0" w:color="auto"/>
        <w:right w:val="none" w:sz="0" w:space="0" w:color="auto"/>
      </w:divBdr>
    </w:div>
    <w:div w:id="1118528195">
      <w:bodyDiv w:val="1"/>
      <w:marLeft w:val="0"/>
      <w:marRight w:val="0"/>
      <w:marTop w:val="0"/>
      <w:marBottom w:val="0"/>
      <w:divBdr>
        <w:top w:val="none" w:sz="0" w:space="0" w:color="auto"/>
        <w:left w:val="none" w:sz="0" w:space="0" w:color="auto"/>
        <w:bottom w:val="none" w:sz="0" w:space="0" w:color="auto"/>
        <w:right w:val="none" w:sz="0" w:space="0" w:color="auto"/>
      </w:divBdr>
    </w:div>
    <w:div w:id="1120417922">
      <w:bodyDiv w:val="1"/>
      <w:marLeft w:val="0"/>
      <w:marRight w:val="0"/>
      <w:marTop w:val="0"/>
      <w:marBottom w:val="0"/>
      <w:divBdr>
        <w:top w:val="none" w:sz="0" w:space="0" w:color="auto"/>
        <w:left w:val="none" w:sz="0" w:space="0" w:color="auto"/>
        <w:bottom w:val="none" w:sz="0" w:space="0" w:color="auto"/>
        <w:right w:val="none" w:sz="0" w:space="0" w:color="auto"/>
      </w:divBdr>
    </w:div>
    <w:div w:id="1131480488">
      <w:bodyDiv w:val="1"/>
      <w:marLeft w:val="0"/>
      <w:marRight w:val="0"/>
      <w:marTop w:val="0"/>
      <w:marBottom w:val="0"/>
      <w:divBdr>
        <w:top w:val="none" w:sz="0" w:space="0" w:color="auto"/>
        <w:left w:val="none" w:sz="0" w:space="0" w:color="auto"/>
        <w:bottom w:val="none" w:sz="0" w:space="0" w:color="auto"/>
        <w:right w:val="none" w:sz="0" w:space="0" w:color="auto"/>
      </w:divBdr>
    </w:div>
    <w:div w:id="1172645922">
      <w:bodyDiv w:val="1"/>
      <w:marLeft w:val="0"/>
      <w:marRight w:val="0"/>
      <w:marTop w:val="0"/>
      <w:marBottom w:val="0"/>
      <w:divBdr>
        <w:top w:val="none" w:sz="0" w:space="0" w:color="auto"/>
        <w:left w:val="none" w:sz="0" w:space="0" w:color="auto"/>
        <w:bottom w:val="none" w:sz="0" w:space="0" w:color="auto"/>
        <w:right w:val="none" w:sz="0" w:space="0" w:color="auto"/>
      </w:divBdr>
    </w:div>
    <w:div w:id="1318411794">
      <w:bodyDiv w:val="1"/>
      <w:marLeft w:val="0"/>
      <w:marRight w:val="0"/>
      <w:marTop w:val="0"/>
      <w:marBottom w:val="0"/>
      <w:divBdr>
        <w:top w:val="none" w:sz="0" w:space="0" w:color="auto"/>
        <w:left w:val="none" w:sz="0" w:space="0" w:color="auto"/>
        <w:bottom w:val="none" w:sz="0" w:space="0" w:color="auto"/>
        <w:right w:val="none" w:sz="0" w:space="0" w:color="auto"/>
      </w:divBdr>
    </w:div>
    <w:div w:id="1408070647">
      <w:bodyDiv w:val="1"/>
      <w:marLeft w:val="0"/>
      <w:marRight w:val="0"/>
      <w:marTop w:val="0"/>
      <w:marBottom w:val="0"/>
      <w:divBdr>
        <w:top w:val="none" w:sz="0" w:space="0" w:color="auto"/>
        <w:left w:val="none" w:sz="0" w:space="0" w:color="auto"/>
        <w:bottom w:val="none" w:sz="0" w:space="0" w:color="auto"/>
        <w:right w:val="none" w:sz="0" w:space="0" w:color="auto"/>
      </w:divBdr>
    </w:div>
    <w:div w:id="1482236579">
      <w:bodyDiv w:val="1"/>
      <w:marLeft w:val="0"/>
      <w:marRight w:val="0"/>
      <w:marTop w:val="0"/>
      <w:marBottom w:val="0"/>
      <w:divBdr>
        <w:top w:val="none" w:sz="0" w:space="0" w:color="auto"/>
        <w:left w:val="none" w:sz="0" w:space="0" w:color="auto"/>
        <w:bottom w:val="none" w:sz="0" w:space="0" w:color="auto"/>
        <w:right w:val="none" w:sz="0" w:space="0" w:color="auto"/>
      </w:divBdr>
    </w:div>
    <w:div w:id="1492991456">
      <w:bodyDiv w:val="1"/>
      <w:marLeft w:val="0"/>
      <w:marRight w:val="0"/>
      <w:marTop w:val="0"/>
      <w:marBottom w:val="0"/>
      <w:divBdr>
        <w:top w:val="none" w:sz="0" w:space="0" w:color="auto"/>
        <w:left w:val="none" w:sz="0" w:space="0" w:color="auto"/>
        <w:bottom w:val="none" w:sz="0" w:space="0" w:color="auto"/>
        <w:right w:val="none" w:sz="0" w:space="0" w:color="auto"/>
      </w:divBdr>
    </w:div>
    <w:div w:id="1672368285">
      <w:bodyDiv w:val="1"/>
      <w:marLeft w:val="0"/>
      <w:marRight w:val="0"/>
      <w:marTop w:val="0"/>
      <w:marBottom w:val="0"/>
      <w:divBdr>
        <w:top w:val="none" w:sz="0" w:space="0" w:color="auto"/>
        <w:left w:val="none" w:sz="0" w:space="0" w:color="auto"/>
        <w:bottom w:val="none" w:sz="0" w:space="0" w:color="auto"/>
        <w:right w:val="none" w:sz="0" w:space="0" w:color="auto"/>
      </w:divBdr>
    </w:div>
    <w:div w:id="1700009606">
      <w:bodyDiv w:val="1"/>
      <w:marLeft w:val="0"/>
      <w:marRight w:val="0"/>
      <w:marTop w:val="0"/>
      <w:marBottom w:val="0"/>
      <w:divBdr>
        <w:top w:val="none" w:sz="0" w:space="0" w:color="auto"/>
        <w:left w:val="none" w:sz="0" w:space="0" w:color="auto"/>
        <w:bottom w:val="none" w:sz="0" w:space="0" w:color="auto"/>
        <w:right w:val="none" w:sz="0" w:space="0" w:color="auto"/>
      </w:divBdr>
    </w:div>
    <w:div w:id="1791438954">
      <w:bodyDiv w:val="1"/>
      <w:marLeft w:val="0"/>
      <w:marRight w:val="0"/>
      <w:marTop w:val="0"/>
      <w:marBottom w:val="0"/>
      <w:divBdr>
        <w:top w:val="none" w:sz="0" w:space="0" w:color="auto"/>
        <w:left w:val="none" w:sz="0" w:space="0" w:color="auto"/>
        <w:bottom w:val="none" w:sz="0" w:space="0" w:color="auto"/>
        <w:right w:val="none" w:sz="0" w:space="0" w:color="auto"/>
      </w:divBdr>
    </w:div>
    <w:div w:id="1800954373">
      <w:bodyDiv w:val="1"/>
      <w:marLeft w:val="0"/>
      <w:marRight w:val="0"/>
      <w:marTop w:val="0"/>
      <w:marBottom w:val="0"/>
      <w:divBdr>
        <w:top w:val="none" w:sz="0" w:space="0" w:color="auto"/>
        <w:left w:val="none" w:sz="0" w:space="0" w:color="auto"/>
        <w:bottom w:val="none" w:sz="0" w:space="0" w:color="auto"/>
        <w:right w:val="none" w:sz="0" w:space="0" w:color="auto"/>
      </w:divBdr>
    </w:div>
    <w:div w:id="1814130851">
      <w:bodyDiv w:val="1"/>
      <w:marLeft w:val="0"/>
      <w:marRight w:val="0"/>
      <w:marTop w:val="0"/>
      <w:marBottom w:val="0"/>
      <w:divBdr>
        <w:top w:val="none" w:sz="0" w:space="0" w:color="auto"/>
        <w:left w:val="none" w:sz="0" w:space="0" w:color="auto"/>
        <w:bottom w:val="none" w:sz="0" w:space="0" w:color="auto"/>
        <w:right w:val="none" w:sz="0" w:space="0" w:color="auto"/>
      </w:divBdr>
    </w:div>
    <w:div w:id="1840151980">
      <w:bodyDiv w:val="1"/>
      <w:marLeft w:val="0"/>
      <w:marRight w:val="0"/>
      <w:marTop w:val="0"/>
      <w:marBottom w:val="0"/>
      <w:divBdr>
        <w:top w:val="none" w:sz="0" w:space="0" w:color="auto"/>
        <w:left w:val="none" w:sz="0" w:space="0" w:color="auto"/>
        <w:bottom w:val="none" w:sz="0" w:space="0" w:color="auto"/>
        <w:right w:val="none" w:sz="0" w:space="0" w:color="auto"/>
      </w:divBdr>
    </w:div>
    <w:div w:id="1846434790">
      <w:bodyDiv w:val="1"/>
      <w:marLeft w:val="0"/>
      <w:marRight w:val="0"/>
      <w:marTop w:val="0"/>
      <w:marBottom w:val="0"/>
      <w:divBdr>
        <w:top w:val="none" w:sz="0" w:space="0" w:color="auto"/>
        <w:left w:val="none" w:sz="0" w:space="0" w:color="auto"/>
        <w:bottom w:val="none" w:sz="0" w:space="0" w:color="auto"/>
        <w:right w:val="none" w:sz="0" w:space="0" w:color="auto"/>
      </w:divBdr>
    </w:div>
    <w:div w:id="1979602869">
      <w:bodyDiv w:val="1"/>
      <w:marLeft w:val="0"/>
      <w:marRight w:val="0"/>
      <w:marTop w:val="0"/>
      <w:marBottom w:val="0"/>
      <w:divBdr>
        <w:top w:val="none" w:sz="0" w:space="0" w:color="auto"/>
        <w:left w:val="none" w:sz="0" w:space="0" w:color="auto"/>
        <w:bottom w:val="none" w:sz="0" w:space="0" w:color="auto"/>
        <w:right w:val="none" w:sz="0" w:space="0" w:color="auto"/>
      </w:divBdr>
    </w:div>
    <w:div w:id="2007631904">
      <w:bodyDiv w:val="1"/>
      <w:marLeft w:val="0"/>
      <w:marRight w:val="0"/>
      <w:marTop w:val="0"/>
      <w:marBottom w:val="0"/>
      <w:divBdr>
        <w:top w:val="none" w:sz="0" w:space="0" w:color="auto"/>
        <w:left w:val="none" w:sz="0" w:space="0" w:color="auto"/>
        <w:bottom w:val="none" w:sz="0" w:space="0" w:color="auto"/>
        <w:right w:val="none" w:sz="0" w:space="0" w:color="auto"/>
      </w:divBdr>
    </w:div>
    <w:div w:id="20691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ivingwagematrix@idhtrade.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dhsustainabletrade.com/living-wage-platform/what-is-a-living-w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With%20Me\1.%20Core%20Info\3.%20Key%20Documents\Communications\1.%20New%20Brand\1.%20Templates\Word\IDH_Word_Template_7.8.dotx" TargetMode="External"/></Relationships>
</file>

<file path=word/theme/theme1.xml><?xml version="1.0" encoding="utf-8"?>
<a:theme xmlns:a="http://schemas.openxmlformats.org/drawingml/2006/main" name="Office Theme">
  <a:themeElements>
    <a:clrScheme name="IDH 2022">
      <a:dk1>
        <a:srgbClr val="00615F"/>
      </a:dk1>
      <a:lt1>
        <a:srgbClr val="FFFFFF"/>
      </a:lt1>
      <a:dk2>
        <a:srgbClr val="00615F"/>
      </a:dk2>
      <a:lt2>
        <a:srgbClr val="FFFFFF"/>
      </a:lt2>
      <a:accent1>
        <a:srgbClr val="00615F"/>
      </a:accent1>
      <a:accent2>
        <a:srgbClr val="47D985"/>
      </a:accent2>
      <a:accent3>
        <a:srgbClr val="FF5D00"/>
      </a:accent3>
      <a:accent4>
        <a:srgbClr val="FFC505"/>
      </a:accent4>
      <a:accent5>
        <a:srgbClr val="0098FF"/>
      </a:accent5>
      <a:accent6>
        <a:srgbClr val="78321E"/>
      </a:accent6>
      <a:hlink>
        <a:srgbClr val="47D985"/>
      </a:hlink>
      <a:folHlink>
        <a:srgbClr val="50F79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0FDB1B-109A-7643-B428-5020D56863C0}">
  <we:reference id="wa200000729" version="3.19.222.0" store="en-US" storeType="OMEX"/>
  <we:alternateReferences>
    <we:reference id="WA200000729" version="3.19.222.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5BF73B59C38F43915954D9A0A34072" ma:contentTypeVersion="3" ma:contentTypeDescription="Create a new document." ma:contentTypeScope="" ma:versionID="73cf182d9166dfe4a181a2cf4f854d03">
  <xsd:schema xmlns:xsd="http://www.w3.org/2001/XMLSchema" xmlns:xs="http://www.w3.org/2001/XMLSchema" xmlns:p="http://schemas.microsoft.com/office/2006/metadata/properties" xmlns:ns2="9982fb9f-3ddf-4547-86f3-4012d24df1b1" targetNamespace="http://schemas.microsoft.com/office/2006/metadata/properties" ma:root="true" ma:fieldsID="e0e82e7c787e1eb03d727286f143ed10" ns2:_="">
    <xsd:import namespace="9982fb9f-3ddf-4547-86f3-4012d24df1b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2fb9f-3ddf-4547-86f3-4012d24df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4D1A9-7EA3-4AFB-A34F-A4FA4E539F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C06B0B-F1FD-465B-A38F-9F6B3E6B3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2fb9f-3ddf-4547-86f3-4012d24df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12A7A-40AA-3948-840B-6AFD3A5C266D}">
  <ds:schemaRefs>
    <ds:schemaRef ds:uri="http://schemas.openxmlformats.org/officeDocument/2006/bibliography"/>
  </ds:schemaRefs>
</ds:datastoreItem>
</file>

<file path=customXml/itemProps4.xml><?xml version="1.0" encoding="utf-8"?>
<ds:datastoreItem xmlns:ds="http://schemas.openxmlformats.org/officeDocument/2006/customXml" ds:itemID="{E9A6CD0D-BA08-4D7D-9E3A-5187FAF2AC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IDH_Word_Template_7.8</Template>
  <TotalTime>0</TotalTime>
  <Pages>15</Pages>
  <Words>4646</Words>
  <Characters>26487</Characters>
  <Application>Microsoft Office Word</Application>
  <DocSecurity>0</DocSecurity>
  <Lines>220</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IDH RECOGNITION PROCESS FOR LIVING WAGE ESTIMATE METHODOLOGIES</vt:lpstr>
      <vt:lpstr>IDH RECOGNITION PROCESS FOR LIVING WAGE BENCHMARK METHODOLOGIES</vt:lpstr>
    </vt:vector>
  </TitlesOfParts>
  <Manager/>
  <Company/>
  <LinksUpToDate>false</LinksUpToDate>
  <CharactersWithSpaces>31071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IDH RECOGNITION PROCESS FOR LIVING WAGE ESTIMATE METHODOLOGIES</dc:title>
  <dc:subject/>
  <dc:creator>Anna Buxaderas</dc:creator>
  <cp:keywords/>
  <dc:description/>
  <cp:lastModifiedBy>Nicola Swann</cp:lastModifiedBy>
  <cp:revision>2</cp:revision>
  <cp:lastPrinted>2024-10-02T15:34:00Z</cp:lastPrinted>
  <dcterms:created xsi:type="dcterms:W3CDTF">2026-02-02T13:48:00Z</dcterms:created>
  <dcterms:modified xsi:type="dcterms:W3CDTF">2026-02-02T13:48:00Z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0x010100B55BF73B59C38F43915954D9A0A34072</vt:lpwstr>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